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7E6FE" w14:textId="58F94076" w:rsidR="00C73F0B" w:rsidRDefault="005E70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0704C" wp14:editId="0C3F66BE">
                <wp:simplePos x="0" y="0"/>
                <wp:positionH relativeFrom="column">
                  <wp:posOffset>2936631</wp:posOffset>
                </wp:positionH>
                <wp:positionV relativeFrom="paragraph">
                  <wp:posOffset>486508</wp:posOffset>
                </wp:positionV>
                <wp:extent cx="3375660" cy="5234354"/>
                <wp:effectExtent l="0" t="0" r="0" b="4445"/>
                <wp:wrapNone/>
                <wp:docPr id="3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5234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AE3F54" w14:textId="77777777" w:rsidR="00F74FC7" w:rsidRDefault="00F74FC7" w:rsidP="00F74FC7">
                            <w:pPr>
                              <w:widowControl w:val="0"/>
                              <w:spacing w:line="8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7EA8726E" w14:textId="0EEE323B" w:rsidR="003A07FD" w:rsidRPr="005A2E8C" w:rsidRDefault="003A07FD" w:rsidP="005A2E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5A2E8C">
                              <w:rPr>
                                <w:b/>
                                <w:bCs/>
                              </w:rPr>
                              <w:t>Comunidades</w:t>
                            </w:r>
                            <w:proofErr w:type="spellEnd"/>
                            <w:r w:rsidRPr="005A2E8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A2E8C">
                              <w:rPr>
                                <w:b/>
                                <w:bCs/>
                              </w:rPr>
                              <w:t>habitables</w:t>
                            </w:r>
                            <w:proofErr w:type="spellEnd"/>
                            <w:r w:rsidRPr="005A2E8C">
                              <w:rPr>
                                <w:b/>
                                <w:bCs/>
                              </w:rPr>
                              <w:t xml:space="preserve"> de AARP </w:t>
                            </w:r>
                          </w:p>
                          <w:p w14:paraId="705F11D8" w14:textId="77777777" w:rsidR="00F74FC7" w:rsidRPr="009738F6" w:rsidRDefault="00F74FC7" w:rsidP="009738F6">
                            <w:pPr>
                              <w:pStyle w:val="ListParagraph"/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hyperlink r:id="rId8" w:history="1">
                              <w:r w:rsidRPr="009738F6">
                                <w:rPr>
                                  <w:rStyle w:val="Hyperlink"/>
                                </w:rPr>
                                <w:t>https://www.aarp.org/livable-communities/about/</w:t>
                              </w:r>
                            </w:hyperlink>
                          </w:p>
                          <w:p w14:paraId="2C4207A1" w14:textId="67041E4C" w:rsidR="003A07FD" w:rsidRPr="009738F6" w:rsidRDefault="003A07FD" w:rsidP="005A2E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738F6">
                              <w:rPr>
                                <w:b/>
                                <w:bCs/>
                              </w:rPr>
                              <w:t xml:space="preserve">Living Research: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Promoción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comunidades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amigables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con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actividad</w:t>
                            </w:r>
                            <w:proofErr w:type="spellEnd"/>
                          </w:p>
                          <w:p w14:paraId="4C1561DB" w14:textId="77777777" w:rsidR="00F74FC7" w:rsidRPr="009738F6" w:rsidRDefault="00F74FC7" w:rsidP="009738F6">
                            <w:pPr>
                              <w:pStyle w:val="ListParagraph"/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hyperlink r:id="rId9" w:history="1">
                              <w:r w:rsidRPr="009738F6">
                                <w:rPr>
                                  <w:rStyle w:val="Hyperlink"/>
                                </w:rPr>
                                <w:t>https://www.activelivingresearch.org/taxonomy/parks-recreation</w:t>
                              </w:r>
                            </w:hyperlink>
                          </w:p>
                          <w:p w14:paraId="2AE125FF" w14:textId="6ED3EBCF" w:rsidR="003A07FD" w:rsidRPr="009738F6" w:rsidRDefault="003A07FD" w:rsidP="005A2E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738F6">
                              <w:rPr>
                                <w:b/>
                                <w:bCs/>
                              </w:rPr>
                              <w:t xml:space="preserve">Los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parques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de la ciudad son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una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inversión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inteligente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para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salud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,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economía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el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medio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ambiente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Estados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Unidos</w:t>
                            </w:r>
                          </w:p>
                          <w:p w14:paraId="24B81708" w14:textId="77777777" w:rsidR="00F74FC7" w:rsidRPr="009738F6" w:rsidRDefault="00F74FC7" w:rsidP="009738F6">
                            <w:pPr>
                              <w:pStyle w:val="ListParagraph"/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hyperlink r:id="rId10" w:history="1">
                              <w:r w:rsidRPr="009738F6">
                                <w:rPr>
                                  <w:rStyle w:val="Hyperlink"/>
                                </w:rPr>
                                <w:t>https://cityparksalliance.org/resource/city-parks-infographics/</w:t>
                              </w:r>
                            </w:hyperlink>
                          </w:p>
                          <w:p w14:paraId="773AA3EE" w14:textId="1E41EE0F" w:rsidR="003A07FD" w:rsidRPr="009738F6" w:rsidRDefault="003A07FD" w:rsidP="005A2E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Cómo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las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comunidades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ecológicas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pueden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reducir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violencia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promover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salud</w:t>
                            </w:r>
                            <w:proofErr w:type="spellEnd"/>
                          </w:p>
                          <w:p w14:paraId="6ABC25A0" w14:textId="77777777" w:rsidR="00F74FC7" w:rsidRPr="009738F6" w:rsidRDefault="00F74FC7" w:rsidP="009738F6">
                            <w:pPr>
                              <w:pStyle w:val="ListParagraph"/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hyperlink r:id="rId11" w:history="1">
                              <w:r w:rsidRPr="009738F6">
                                <w:rPr>
                                  <w:rStyle w:val="Hyperlink"/>
                                </w:rPr>
                                <w:t>https://www.neefusa.org/story/health-and-environment/how-greening-communities-can-reduce-violence-and-promote-health</w:t>
                              </w:r>
                            </w:hyperlink>
                          </w:p>
                          <w:p w14:paraId="4C646FD4" w14:textId="7A7791AE" w:rsidR="005E7051" w:rsidRPr="009738F6" w:rsidRDefault="005E7051" w:rsidP="005A2E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Mejorar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salud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pública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través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parques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senderos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públicos</w:t>
                            </w:r>
                            <w:proofErr w:type="spellEnd"/>
                          </w:p>
                          <w:p w14:paraId="44524B53" w14:textId="77777777" w:rsidR="00F74FC7" w:rsidRPr="009738F6" w:rsidRDefault="00F74FC7" w:rsidP="009738F6">
                            <w:pPr>
                              <w:pStyle w:val="ListParagraph"/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hyperlink r:id="rId12" w:history="1">
                              <w:r w:rsidRPr="009738F6">
                                <w:rPr>
                                  <w:rStyle w:val="Hyperlink"/>
                                </w:rPr>
                                <w:t>https://npgallery.nps.gov/RTCA/GetAsset/f09e69fc-2696-45e8-b4d5-90e4cea5e689</w:t>
                              </w:r>
                            </w:hyperlink>
                          </w:p>
                          <w:p w14:paraId="78AA8579" w14:textId="19FE5B04" w:rsidR="005E7051" w:rsidRPr="009738F6" w:rsidRDefault="005E7051" w:rsidP="005A2E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Estrategias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para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actividad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física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través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del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diseño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comunitario</w:t>
                            </w:r>
                            <w:proofErr w:type="spellEnd"/>
                          </w:p>
                          <w:p w14:paraId="11A6EDC1" w14:textId="77777777" w:rsidR="00F74FC7" w:rsidRPr="009738F6" w:rsidRDefault="00F74FC7" w:rsidP="009738F6">
                            <w:pPr>
                              <w:pStyle w:val="ListParagraph"/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hyperlink r:id="rId13" w:history="1">
                              <w:r w:rsidRPr="009738F6">
                                <w:rPr>
                                  <w:rStyle w:val="Hyperlink"/>
                                </w:rPr>
                                <w:t>https://www.cdc.gov/physical-activity/php/strategies/increasing-physical-activity-through-community-design-prevention-strategies.html</w:t>
                              </w:r>
                            </w:hyperlink>
                          </w:p>
                          <w:p w14:paraId="7D33541E" w14:textId="3050FDF3" w:rsidR="005E7051" w:rsidRPr="009738F6" w:rsidRDefault="005E7051" w:rsidP="005A2E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9738F6">
                              <w:rPr>
                                <w:b/>
                                <w:bCs/>
                              </w:rPr>
                              <w:t xml:space="preserve">Los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beneficios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para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salud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los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parques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62CA4C4" w14:textId="77777777" w:rsidR="00F74FC7" w:rsidRPr="009738F6" w:rsidRDefault="00F74FC7" w:rsidP="00F74FC7">
                            <w:pPr>
                              <w:pStyle w:val="ListParagraph"/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hyperlink r:id="rId14" w:history="1">
                              <w:r w:rsidRPr="009738F6">
                                <w:rPr>
                                  <w:rStyle w:val="Hyperlink"/>
                                </w:rPr>
                                <w:t>https://www.tpl.org/resource/health-benefits-parks</w:t>
                              </w:r>
                            </w:hyperlink>
                          </w:p>
                          <w:p w14:paraId="486F4F55" w14:textId="13605A97" w:rsidR="005E7051" w:rsidRPr="009738F6" w:rsidRDefault="005E7051" w:rsidP="005A2E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Elevar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la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equidad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en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salud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a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través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parques</w:t>
                            </w:r>
                            <w:proofErr w:type="spellEnd"/>
                            <w:r w:rsidRPr="009738F6">
                              <w:rPr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9738F6">
                              <w:rPr>
                                <w:b/>
                                <w:bCs/>
                              </w:rPr>
                              <w:t>recreación</w:t>
                            </w:r>
                            <w:proofErr w:type="spellEnd"/>
                          </w:p>
                          <w:p w14:paraId="75CE49C1" w14:textId="77777777" w:rsidR="00F74FC7" w:rsidRPr="009738F6" w:rsidRDefault="00F74FC7" w:rsidP="00E7328C">
                            <w:pPr>
                              <w:widowControl w:val="0"/>
                              <w:spacing w:line="276" w:lineRule="auto"/>
                              <w:ind w:left="720"/>
                              <w:rPr>
                                <w:rStyle w:val="Hyperlink"/>
                              </w:rPr>
                            </w:pPr>
                            <w:hyperlink r:id="rId15" w:history="1">
                              <w:r w:rsidRPr="009738F6">
                                <w:rPr>
                                  <w:rStyle w:val="Hyperlink"/>
                                </w:rPr>
                                <w:t>https://www.nrpa.org/our-work/Three-Pillars/equity/</w:t>
                              </w:r>
                            </w:hyperlink>
                          </w:p>
                          <w:p w14:paraId="05F06ABA" w14:textId="77777777" w:rsidR="00F74FC7" w:rsidRPr="009738F6" w:rsidRDefault="00F74FC7" w:rsidP="00E7328C">
                            <w:pPr>
                              <w:widowControl w:val="0"/>
                              <w:spacing w:line="276" w:lineRule="auto"/>
                              <w:ind w:left="720"/>
                            </w:pPr>
                            <w:hyperlink r:id="rId16" w:history="1">
                              <w:r w:rsidRPr="009738F6">
                                <w:rPr>
                                  <w:rStyle w:val="Hyperlink"/>
                                </w:rPr>
                                <w:t>https://www.youtube.com/watch?v=mRvECxX9GMY</w:t>
                              </w:r>
                            </w:hyperlink>
                          </w:p>
                          <w:p w14:paraId="733B0D8D" w14:textId="77777777" w:rsidR="00F74FC7" w:rsidRDefault="00F74FC7" w:rsidP="00F74FC7">
                            <w:pPr>
                              <w:widowControl w:val="0"/>
                              <w:spacing w:line="360" w:lineRule="auto"/>
                              <w:ind w:left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B83CBF7" w14:textId="77777777" w:rsidR="00F74FC7" w:rsidRPr="007A606C" w:rsidRDefault="00F74FC7" w:rsidP="00F74FC7">
                            <w:pPr>
                              <w:widowControl w:val="0"/>
                              <w:spacing w:line="240" w:lineRule="exact"/>
                              <w:ind w:left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704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31.25pt;margin-top:38.3pt;width:265.8pt;height:41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AAE3F54" w14:textId="77777777" w:rsidR="00F74FC7" w:rsidRDefault="00F74FC7" w:rsidP="00F74FC7">
                      <w:pPr>
                        <w:widowControl w:val="0"/>
                        <w:spacing w:line="8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 </w:t>
                      </w:r>
                    </w:p>
                    <w:p w14:paraId="7EA8726E" w14:textId="0EEE323B" w:rsidR="003A07FD" w:rsidRPr="005A2E8C" w:rsidRDefault="003A07FD" w:rsidP="005A2E8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5A2E8C">
                        <w:rPr>
                          <w:b/>
                          <w:bCs/>
                        </w:rPr>
                        <w:t>Comunidades</w:t>
                      </w:r>
                      <w:proofErr w:type="spellEnd"/>
                      <w:r w:rsidRPr="005A2E8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A2E8C">
                        <w:rPr>
                          <w:b/>
                          <w:bCs/>
                        </w:rPr>
                        <w:t>habitables</w:t>
                      </w:r>
                      <w:proofErr w:type="spellEnd"/>
                      <w:r w:rsidRPr="005A2E8C">
                        <w:rPr>
                          <w:b/>
                          <w:bCs/>
                        </w:rPr>
                        <w:t xml:space="preserve"> de AARP </w:t>
                      </w:r>
                    </w:p>
                    <w:p w14:paraId="705F11D8" w14:textId="77777777" w:rsidR="00F74FC7" w:rsidRPr="009738F6" w:rsidRDefault="00F74FC7" w:rsidP="009738F6">
                      <w:pPr>
                        <w:pStyle w:val="ListParagraph"/>
                        <w:widowControl w:val="0"/>
                        <w:rPr>
                          <w:b/>
                          <w:bCs/>
                        </w:rPr>
                      </w:pPr>
                      <w:hyperlink r:id="rId17" w:history="1">
                        <w:r w:rsidRPr="009738F6">
                          <w:rPr>
                            <w:rStyle w:val="Hyperlink"/>
                          </w:rPr>
                          <w:t>https://www.aarp.org/livable-communities/about/</w:t>
                        </w:r>
                      </w:hyperlink>
                    </w:p>
                    <w:p w14:paraId="2C4207A1" w14:textId="67041E4C" w:rsidR="003A07FD" w:rsidRPr="009738F6" w:rsidRDefault="003A07FD" w:rsidP="005A2E8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r w:rsidRPr="009738F6">
                        <w:rPr>
                          <w:b/>
                          <w:bCs/>
                        </w:rPr>
                        <w:t xml:space="preserve">Living Research: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Promoción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comunidades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amigables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con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actividad</w:t>
                      </w:r>
                      <w:proofErr w:type="spellEnd"/>
                    </w:p>
                    <w:p w14:paraId="4C1561DB" w14:textId="77777777" w:rsidR="00F74FC7" w:rsidRPr="009738F6" w:rsidRDefault="00F74FC7" w:rsidP="009738F6">
                      <w:pPr>
                        <w:pStyle w:val="ListParagraph"/>
                        <w:widowControl w:val="0"/>
                        <w:rPr>
                          <w:b/>
                          <w:bCs/>
                        </w:rPr>
                      </w:pPr>
                      <w:hyperlink r:id="rId18" w:history="1">
                        <w:r w:rsidRPr="009738F6">
                          <w:rPr>
                            <w:rStyle w:val="Hyperlink"/>
                          </w:rPr>
                          <w:t>https://www.activelivingresearch.org/taxonomy/parks-recreation</w:t>
                        </w:r>
                      </w:hyperlink>
                    </w:p>
                    <w:p w14:paraId="2AE125FF" w14:textId="6ED3EBCF" w:rsidR="003A07FD" w:rsidRPr="009738F6" w:rsidRDefault="003A07FD" w:rsidP="005A2E8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r w:rsidRPr="009738F6">
                        <w:rPr>
                          <w:b/>
                          <w:bCs/>
                        </w:rPr>
                        <w:t xml:space="preserve">Los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parques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de la ciudad son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una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inversión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inteligente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para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salud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,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economía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el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medio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ambiente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Estados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Unidos</w:t>
                      </w:r>
                    </w:p>
                    <w:p w14:paraId="24B81708" w14:textId="77777777" w:rsidR="00F74FC7" w:rsidRPr="009738F6" w:rsidRDefault="00F74FC7" w:rsidP="009738F6">
                      <w:pPr>
                        <w:pStyle w:val="ListParagraph"/>
                        <w:widowControl w:val="0"/>
                        <w:rPr>
                          <w:b/>
                          <w:bCs/>
                        </w:rPr>
                      </w:pPr>
                      <w:hyperlink r:id="rId19" w:history="1">
                        <w:r w:rsidRPr="009738F6">
                          <w:rPr>
                            <w:rStyle w:val="Hyperlink"/>
                          </w:rPr>
                          <w:t>https://cityparksalliance.org/resource/city-parks-infographics/</w:t>
                        </w:r>
                      </w:hyperlink>
                    </w:p>
                    <w:p w14:paraId="773AA3EE" w14:textId="1E41EE0F" w:rsidR="003A07FD" w:rsidRPr="009738F6" w:rsidRDefault="003A07FD" w:rsidP="005A2E8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9738F6">
                        <w:rPr>
                          <w:b/>
                          <w:bCs/>
                        </w:rPr>
                        <w:t>Cómo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las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comunidades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ecológicas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pueden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reducir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violencia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promover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salud</w:t>
                      </w:r>
                      <w:proofErr w:type="spellEnd"/>
                    </w:p>
                    <w:p w14:paraId="6ABC25A0" w14:textId="77777777" w:rsidR="00F74FC7" w:rsidRPr="009738F6" w:rsidRDefault="00F74FC7" w:rsidP="009738F6">
                      <w:pPr>
                        <w:pStyle w:val="ListParagraph"/>
                        <w:widowControl w:val="0"/>
                        <w:rPr>
                          <w:b/>
                          <w:bCs/>
                        </w:rPr>
                      </w:pPr>
                      <w:hyperlink r:id="rId20" w:history="1">
                        <w:r w:rsidRPr="009738F6">
                          <w:rPr>
                            <w:rStyle w:val="Hyperlink"/>
                          </w:rPr>
                          <w:t>https://www.neefusa.org/story/health-and-environment/how-greening-communities-can-reduce-violence-and-promote-health</w:t>
                        </w:r>
                      </w:hyperlink>
                    </w:p>
                    <w:p w14:paraId="4C646FD4" w14:textId="7A7791AE" w:rsidR="005E7051" w:rsidRPr="009738F6" w:rsidRDefault="005E7051" w:rsidP="005A2E8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9738F6">
                        <w:rPr>
                          <w:b/>
                          <w:bCs/>
                        </w:rPr>
                        <w:t>Mejorar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salud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pública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través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parques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senderos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públicos</w:t>
                      </w:r>
                      <w:proofErr w:type="spellEnd"/>
                    </w:p>
                    <w:p w14:paraId="44524B53" w14:textId="77777777" w:rsidR="00F74FC7" w:rsidRPr="009738F6" w:rsidRDefault="00F74FC7" w:rsidP="009738F6">
                      <w:pPr>
                        <w:pStyle w:val="ListParagraph"/>
                        <w:widowControl w:val="0"/>
                        <w:rPr>
                          <w:b/>
                          <w:bCs/>
                        </w:rPr>
                      </w:pPr>
                      <w:hyperlink r:id="rId21" w:history="1">
                        <w:r w:rsidRPr="009738F6">
                          <w:rPr>
                            <w:rStyle w:val="Hyperlink"/>
                          </w:rPr>
                          <w:t>https://npgallery.nps.gov/RTCA/GetAsset/f09e69fc-2696-45e8-b4d5-90e4cea5e689</w:t>
                        </w:r>
                      </w:hyperlink>
                    </w:p>
                    <w:p w14:paraId="78AA8579" w14:textId="19FE5B04" w:rsidR="005E7051" w:rsidRPr="009738F6" w:rsidRDefault="005E7051" w:rsidP="005A2E8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9738F6">
                        <w:rPr>
                          <w:b/>
                          <w:bCs/>
                        </w:rPr>
                        <w:t>Estrategias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para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actividad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física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través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del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diseño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comunitario</w:t>
                      </w:r>
                      <w:proofErr w:type="spellEnd"/>
                    </w:p>
                    <w:p w14:paraId="11A6EDC1" w14:textId="77777777" w:rsidR="00F74FC7" w:rsidRPr="009738F6" w:rsidRDefault="00F74FC7" w:rsidP="009738F6">
                      <w:pPr>
                        <w:pStyle w:val="ListParagraph"/>
                        <w:widowControl w:val="0"/>
                        <w:rPr>
                          <w:b/>
                          <w:bCs/>
                        </w:rPr>
                      </w:pPr>
                      <w:hyperlink r:id="rId22" w:history="1">
                        <w:r w:rsidRPr="009738F6">
                          <w:rPr>
                            <w:rStyle w:val="Hyperlink"/>
                          </w:rPr>
                          <w:t>https://www.cdc.gov/physical-activity/php/strategies/increasing-physical-activity-through-community-design-prevention-strategies.html</w:t>
                        </w:r>
                      </w:hyperlink>
                    </w:p>
                    <w:p w14:paraId="7D33541E" w14:textId="3050FDF3" w:rsidR="005E7051" w:rsidRPr="009738F6" w:rsidRDefault="005E7051" w:rsidP="005A2E8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b/>
                          <w:bCs/>
                        </w:rPr>
                      </w:pPr>
                      <w:r w:rsidRPr="009738F6">
                        <w:rPr>
                          <w:b/>
                          <w:bCs/>
                        </w:rPr>
                        <w:t xml:space="preserve">Los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beneficios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para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salud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los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parques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62CA4C4" w14:textId="77777777" w:rsidR="00F74FC7" w:rsidRPr="009738F6" w:rsidRDefault="00F74FC7" w:rsidP="00F74FC7">
                      <w:pPr>
                        <w:pStyle w:val="ListParagraph"/>
                        <w:widowControl w:val="0"/>
                        <w:spacing w:line="360" w:lineRule="auto"/>
                        <w:rPr>
                          <w:b/>
                          <w:bCs/>
                        </w:rPr>
                      </w:pPr>
                      <w:hyperlink r:id="rId23" w:history="1">
                        <w:r w:rsidRPr="009738F6">
                          <w:rPr>
                            <w:rStyle w:val="Hyperlink"/>
                          </w:rPr>
                          <w:t>https://www.tpl.org/resource/health-benefits-parks</w:t>
                        </w:r>
                      </w:hyperlink>
                    </w:p>
                    <w:p w14:paraId="486F4F55" w14:textId="13605A97" w:rsidR="005E7051" w:rsidRPr="009738F6" w:rsidRDefault="005E7051" w:rsidP="005A2E8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spacing w:line="360" w:lineRule="auto"/>
                        <w:rPr>
                          <w:b/>
                          <w:bCs/>
                        </w:rPr>
                      </w:pPr>
                      <w:proofErr w:type="spellStart"/>
                      <w:r w:rsidRPr="009738F6">
                        <w:rPr>
                          <w:b/>
                          <w:bCs/>
                        </w:rPr>
                        <w:t>Elevar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la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equidad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en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salud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a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través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parques</w:t>
                      </w:r>
                      <w:proofErr w:type="spellEnd"/>
                      <w:r w:rsidRPr="009738F6">
                        <w:rPr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9738F6">
                        <w:rPr>
                          <w:b/>
                          <w:bCs/>
                        </w:rPr>
                        <w:t>recreación</w:t>
                      </w:r>
                      <w:proofErr w:type="spellEnd"/>
                    </w:p>
                    <w:p w14:paraId="75CE49C1" w14:textId="77777777" w:rsidR="00F74FC7" w:rsidRPr="009738F6" w:rsidRDefault="00F74FC7" w:rsidP="00E7328C">
                      <w:pPr>
                        <w:widowControl w:val="0"/>
                        <w:spacing w:line="276" w:lineRule="auto"/>
                        <w:ind w:left="720"/>
                        <w:rPr>
                          <w:rStyle w:val="Hyperlink"/>
                        </w:rPr>
                      </w:pPr>
                      <w:hyperlink r:id="rId24" w:history="1">
                        <w:r w:rsidRPr="009738F6">
                          <w:rPr>
                            <w:rStyle w:val="Hyperlink"/>
                          </w:rPr>
                          <w:t>https://www.nrpa.org/our-work/Three-Pillars/equity/</w:t>
                        </w:r>
                      </w:hyperlink>
                    </w:p>
                    <w:p w14:paraId="05F06ABA" w14:textId="77777777" w:rsidR="00F74FC7" w:rsidRPr="009738F6" w:rsidRDefault="00F74FC7" w:rsidP="00E7328C">
                      <w:pPr>
                        <w:widowControl w:val="0"/>
                        <w:spacing w:line="276" w:lineRule="auto"/>
                        <w:ind w:left="720"/>
                      </w:pPr>
                      <w:hyperlink r:id="rId25" w:history="1">
                        <w:r w:rsidRPr="009738F6">
                          <w:rPr>
                            <w:rStyle w:val="Hyperlink"/>
                          </w:rPr>
                          <w:t>https://www.youtube.com/watch?v=mRvECxX9GMY</w:t>
                        </w:r>
                      </w:hyperlink>
                    </w:p>
                    <w:p w14:paraId="733B0D8D" w14:textId="77777777" w:rsidR="00F74FC7" w:rsidRDefault="00F74FC7" w:rsidP="00F74FC7">
                      <w:pPr>
                        <w:widowControl w:val="0"/>
                        <w:spacing w:line="360" w:lineRule="auto"/>
                        <w:ind w:left="720"/>
                        <w:rPr>
                          <w:sz w:val="16"/>
                          <w:szCs w:val="16"/>
                        </w:rPr>
                      </w:pPr>
                    </w:p>
                    <w:p w14:paraId="3B83CBF7" w14:textId="77777777" w:rsidR="00F74FC7" w:rsidRPr="007A606C" w:rsidRDefault="00F74FC7" w:rsidP="00F74FC7">
                      <w:pPr>
                        <w:widowControl w:val="0"/>
                        <w:spacing w:line="240" w:lineRule="exact"/>
                        <w:ind w:left="72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1DE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C8292A5" wp14:editId="0021467C">
                <wp:simplePos x="0" y="0"/>
                <wp:positionH relativeFrom="column">
                  <wp:posOffset>785446</wp:posOffset>
                </wp:positionH>
                <wp:positionV relativeFrom="paragraph">
                  <wp:posOffset>87923</wp:posOffset>
                </wp:positionV>
                <wp:extent cx="1330325" cy="240323"/>
                <wp:effectExtent l="0" t="0" r="22225" b="26670"/>
                <wp:wrapNone/>
                <wp:docPr id="1658788278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40323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979D9" w14:textId="77777777" w:rsidR="001D43DC" w:rsidRDefault="001D43DC" w:rsidP="00AE481F">
                            <w:pPr>
                              <w:jc w:val="center"/>
                            </w:pPr>
                            <w:r>
                              <w:t>Parque de Navarra</w:t>
                            </w:r>
                          </w:p>
                          <w:p w14:paraId="58D7FEEC" w14:textId="398A4799" w:rsidR="009651DE" w:rsidRDefault="009651DE" w:rsidP="009651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92A5" id="Text Box 81" o:spid="_x0000_s1027" type="#_x0000_t202" style="position:absolute;margin-left:61.85pt;margin-top:6.9pt;width:104.75pt;height:18.9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" fillcolor="#fbe5d6" strokeweight=".5pt">
                <v:textbox>
                  <w:txbxContent>
                    <w:p w14:paraId="08E979D9" w14:textId="77777777" w:rsidR="001D43DC" w:rsidRDefault="001D43DC" w:rsidP="00AE481F">
                      <w:pPr>
                        <w:jc w:val="center"/>
                      </w:pPr>
                      <w:r>
                        <w:t>Parque de Navarra</w:t>
                      </w:r>
                    </w:p>
                    <w:p w14:paraId="58D7FEEC" w14:textId="398A4799" w:rsidR="009651DE" w:rsidRDefault="009651DE" w:rsidP="009651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1EB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00896" behindDoc="0" locked="0" layoutInCell="1" allowOverlap="1" wp14:anchorId="1AC71753" wp14:editId="6E3504A3">
            <wp:simplePos x="0" y="0"/>
            <wp:positionH relativeFrom="margin">
              <wp:posOffset>6453554</wp:posOffset>
            </wp:positionH>
            <wp:positionV relativeFrom="page">
              <wp:posOffset>240323</wp:posOffset>
            </wp:positionV>
            <wp:extent cx="3155950" cy="4112260"/>
            <wp:effectExtent l="0" t="0" r="6350" b="254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r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822">
        <w:rPr>
          <w:noProof/>
        </w:rPr>
        <w:drawing>
          <wp:inline distT="0" distB="0" distL="0" distR="0" wp14:anchorId="4D9F0EAA" wp14:editId="0368C5ED">
            <wp:extent cx="2891306" cy="1822938"/>
            <wp:effectExtent l="0" t="0" r="4445" b="6350"/>
            <wp:docPr id="577853926" name="Picture 84" descr="A blue and yellow shade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53926" name="Picture 84" descr="A blue and yellow shade structur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06" cy="182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8A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56E2784" wp14:editId="5D87F0E1">
                <wp:simplePos x="0" y="0"/>
                <wp:positionH relativeFrom="column">
                  <wp:posOffset>3126593</wp:posOffset>
                </wp:positionH>
                <wp:positionV relativeFrom="paragraph">
                  <wp:posOffset>85285</wp:posOffset>
                </wp:positionV>
                <wp:extent cx="3019425" cy="400050"/>
                <wp:effectExtent l="0" t="0" r="9525" b="0"/>
                <wp:wrapNone/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663816" w14:textId="77777777" w:rsidR="006B48A2" w:rsidRDefault="006B48A2" w:rsidP="00BB648F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  <w:t>Quieres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  <w:t xml:space="preserve"> saber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EA08D8E" w14:textId="61151F7F" w:rsidR="00734486" w:rsidRDefault="00734486" w:rsidP="0004172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6E2784" id="Text Box 8" o:spid="_x0000_s1028" type="#_x0000_t202" style="position:absolute;margin-left:246.2pt;margin-top:6.7pt;width:237.75pt;height:31.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2663816" w14:textId="77777777" w:rsidR="006B48A2" w:rsidRDefault="006B48A2" w:rsidP="00BB648F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  <w:t>¿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  <w:t>Quieres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  <w:t xml:space="preserve"> saber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  <w:t>más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  <w:t>?</w:t>
                      </w:r>
                    </w:p>
                    <w:p w14:paraId="1EA08D8E" w14:textId="61151F7F" w:rsidR="00734486" w:rsidRDefault="00734486" w:rsidP="0004172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529">
        <w:t xml:space="preserve"> </w:t>
      </w:r>
    </w:p>
    <w:p w14:paraId="65EB710B" w14:textId="188F7749" w:rsidR="003664FC" w:rsidRDefault="00874E96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4C1CD5E8" wp14:editId="1C3955E7">
                <wp:simplePos x="0" y="0"/>
                <wp:positionH relativeFrom="margin">
                  <wp:posOffset>-147320</wp:posOffset>
                </wp:positionH>
                <wp:positionV relativeFrom="page">
                  <wp:posOffset>2125833</wp:posOffset>
                </wp:positionV>
                <wp:extent cx="2933700" cy="342265"/>
                <wp:effectExtent l="0" t="0" r="0" b="635"/>
                <wp:wrapNone/>
                <wp:docPr id="204467865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5A098F" w14:textId="77777777" w:rsidR="001D43DC" w:rsidRDefault="001D43DC" w:rsidP="001A117E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>Impacto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>Parques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  <w:t>Saludables</w:t>
                            </w:r>
                            <w:proofErr w:type="spellEnd"/>
                          </w:p>
                          <w:p w14:paraId="130595EA" w14:textId="6C57D382" w:rsidR="0009392D" w:rsidRDefault="0009392D" w:rsidP="0009392D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D5E8" id="Text Box 24" o:spid="_x0000_s1029" type="#_x0000_t202" style="position:absolute;margin-left:-11.6pt;margin-top:167.4pt;width:231pt;height:26.9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05A098F" w14:textId="77777777" w:rsidR="001D43DC" w:rsidRDefault="001D43DC" w:rsidP="001A117E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>Impacto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>los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>Parques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  <w:t>Saludables</w:t>
                      </w:r>
                      <w:proofErr w:type="spellEnd"/>
                    </w:p>
                    <w:p w14:paraId="130595EA" w14:textId="6C57D382" w:rsidR="0009392D" w:rsidRDefault="0009392D" w:rsidP="0009392D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5CF968" wp14:editId="1E96BC0C">
                <wp:simplePos x="0" y="0"/>
                <wp:positionH relativeFrom="column">
                  <wp:posOffset>-111369</wp:posOffset>
                </wp:positionH>
                <wp:positionV relativeFrom="paragraph">
                  <wp:posOffset>146538</wp:posOffset>
                </wp:positionV>
                <wp:extent cx="3037449" cy="0"/>
                <wp:effectExtent l="0" t="0" r="0" b="0"/>
                <wp:wrapNone/>
                <wp:docPr id="74623101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74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5CD4D" id="Straight Connector 8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5pt,11.55pt" to="230.4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D7045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6016" behindDoc="0" locked="0" layoutInCell="1" allowOverlap="1" wp14:anchorId="00A1EB79" wp14:editId="3F8C00AE">
                <wp:simplePos x="0" y="0"/>
                <wp:positionH relativeFrom="column">
                  <wp:posOffset>3063240</wp:posOffset>
                </wp:positionH>
                <wp:positionV relativeFrom="page">
                  <wp:posOffset>236220</wp:posOffset>
                </wp:positionV>
                <wp:extent cx="3384550" cy="5821680"/>
                <wp:effectExtent l="0" t="0" r="6350" b="762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58216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0C4C96" w14:textId="77777777" w:rsidR="00816860" w:rsidRDefault="00816860" w:rsidP="008168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1EB79" id="Rectangle 7" o:spid="_x0000_s1030" style="position:absolute;margin-left:241.2pt;margin-top:18.6pt;width:266.5pt;height:458.4pt;z-index:251606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" fillcolor="#f4ede2" stroked="f" insetpen="t">
                <v:shadow color="#dcd6d4"/>
                <v:textbox inset="2.88pt,2.88pt,2.88pt,2.88pt">
                  <w:txbxContent>
                    <w:p w14:paraId="5A0C4C96" w14:textId="77777777" w:rsidR="00816860" w:rsidRDefault="00816860" w:rsidP="00816860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61DCE898" wp14:editId="7241F399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942A4" id="Line 23" o:spid="_x0000_s1026" style="position:absolute;z-index:25161830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688" behindDoc="0" locked="0" layoutInCell="1" allowOverlap="1" wp14:anchorId="4B2F980E" wp14:editId="5B3AD3E2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960120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3DFAA" id="Line 179" o:spid="_x0000_s1026" style="position:absolute;z-index:251634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756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39C7A74A" wp14:editId="3B69973A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78B70" id="Line 178" o:spid="_x0000_s1026" style="position:absolute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5CDB61A3" wp14:editId="673D94B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4AA31" id="Line 177" o:spid="_x0000_s1026" style="position:absolute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407E020C" wp14:editId="3D216598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8854D" id="Line 176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45434CE3" wp14:editId="41E9840B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D8360" id="Line 175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67B8332" wp14:editId="3B64EFE7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D26C2" id="Line 174" o:spid="_x0000_s1026" style="position:absolute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2A54497C" wp14:editId="7E93E858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48F98" id="Line 173" o:spid="_x0000_s1026" style="position:absolute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0B45710E" wp14:editId="5BA2B33D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247015"/>
                <wp:effectExtent l="0" t="0" r="0" b="635"/>
                <wp:wrapNone/>
                <wp:docPr id="17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C090A" id="Rectangle 172" o:spid="_x0000_s1026" style="position:absolute;margin-left:748.65pt;margin-top:575.15pt;width:7.8pt;height:19.4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" fillcolor="#0070c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11CB17D0" wp14:editId="043E13DD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247015"/>
                <wp:effectExtent l="0" t="0" r="0" b="635"/>
                <wp:wrapNone/>
                <wp:docPr id="16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832FE" id="Rectangle 171" o:spid="_x0000_s1026" style="position:absolute;margin-left:748.65pt;margin-top:555.6pt;width:7.8pt;height:19.45pt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" fillcolor="#00b0f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0D354992" wp14:editId="0973D09D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247015"/>
                <wp:effectExtent l="0" t="0" r="0" b="635"/>
                <wp:wrapNone/>
                <wp:docPr id="16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85859" id="Rectangle 170" o:spid="_x0000_s1026" style="position:absolute;margin-left:748.65pt;margin-top:536.1pt;width:7.8pt;height:19.4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" fillcolor="#00b05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47D9324D" wp14:editId="165696A5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247015"/>
                <wp:effectExtent l="0" t="0" r="0" b="635"/>
                <wp:wrapNone/>
                <wp:docPr id="16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DFC6D" id="Rectangle 169" o:spid="_x0000_s1026" style="position:absolute;margin-left:748.65pt;margin-top:516.6pt;width:7.8pt;height:19.45pt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" fillcolor="#92d05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25D57796" wp14:editId="2A3EE604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247015"/>
                <wp:effectExtent l="0" t="0" r="0" b="635"/>
                <wp:wrapNone/>
                <wp:docPr id="16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DB52A" id="Rectangle 168" o:spid="_x0000_s1026" style="position:absolute;margin-left:748.65pt;margin-top:497.1pt;width:7.8pt;height:19.45pt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" fillcolor="yellow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2400" behindDoc="0" locked="0" layoutInCell="1" allowOverlap="1" wp14:anchorId="492AA097" wp14:editId="3CBF4805">
                <wp:simplePos x="0" y="0"/>
                <wp:positionH relativeFrom="column">
                  <wp:posOffset>9507855</wp:posOffset>
                </wp:positionH>
                <wp:positionV relativeFrom="page">
                  <wp:posOffset>6065520</wp:posOffset>
                </wp:positionV>
                <wp:extent cx="99060" cy="247015"/>
                <wp:effectExtent l="0" t="0" r="0" b="635"/>
                <wp:wrapNone/>
                <wp:docPr id="16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52C14" id="Rectangle 167" o:spid="_x0000_s1026" style="position:absolute;margin-left:748.65pt;margin-top:477.6pt;width:7.8pt;height:19.45pt;z-index:251622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" fillcolor="#ffc00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131C3E34" wp14:editId="2EC1B09D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4E679" id="Line 32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1C2759CF" wp14:editId="2CAD29ED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2779E" id="Line 31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0A2E26C4" wp14:editId="2791F37D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C55B39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48498A66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84F4C16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E26C4" id="Text Box 30" o:spid="_x0000_s1031" type="#_x0000_t202" style="position:absolute;margin-left:1026.1pt;margin-top:155.35pt;width:166.5pt;height:157.5pt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2C55B39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48498A66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484F4C16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7280" behindDoc="0" locked="0" layoutInCell="1" allowOverlap="1" wp14:anchorId="0087F0D2" wp14:editId="5F8D5EC9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8D2BB" id="Line 19" o:spid="_x0000_s1026" style="position:absolute;z-index:251617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6256" behindDoc="0" locked="0" layoutInCell="1" allowOverlap="1" wp14:anchorId="6057F64E" wp14:editId="2990F537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9AADF" id="Line 18" o:spid="_x0000_s1026" style="position:absolute;z-index:251616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5232" behindDoc="0" locked="0" layoutInCell="1" allowOverlap="1" wp14:anchorId="391C0184" wp14:editId="02730A2F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90AB2" id="Line 17" o:spid="_x0000_s1026" style="position:absolute;z-index:251615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4208" behindDoc="0" locked="0" layoutInCell="1" allowOverlap="1" wp14:anchorId="125A6FC3" wp14:editId="327E58A5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F0CCD" id="Line 16" o:spid="_x0000_s1026" style="position:absolute;z-index:251614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3184" behindDoc="0" locked="0" layoutInCell="1" allowOverlap="1" wp14:anchorId="341B8364" wp14:editId="1E8C57D1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A7705" id="Line 15" o:spid="_x0000_s1026" style="position:absolute;z-index: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0911A128" wp14:editId="38BC4D5D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247015"/>
                <wp:effectExtent l="0" t="0" r="0" b="635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6FA4A" id="Rectangle 14" o:spid="_x0000_s1026" style="position:absolute;margin-left:241pt;margin-top:575.15pt;width:9.45pt;height:19.45pt;z-index: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" fillcolor="#0070c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1136" behindDoc="0" locked="0" layoutInCell="1" allowOverlap="1" wp14:anchorId="76B0ABA6" wp14:editId="0163CEE2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247015"/>
                <wp:effectExtent l="0" t="0" r="0" b="635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E1332" id="Rectangle 13" o:spid="_x0000_s1026" style="position:absolute;margin-left:241pt;margin-top:555.6pt;width:9.45pt;height:19.45pt;z-index:251611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" fillcolor="#00b0f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0112" behindDoc="0" locked="0" layoutInCell="1" allowOverlap="1" wp14:anchorId="49EA1DA1" wp14:editId="685E6918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247015"/>
                <wp:effectExtent l="0" t="0" r="0" b="635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DE948" id="Rectangle 12" o:spid="_x0000_s1026" style="position:absolute;margin-left:241pt;margin-top:536.1pt;width:9.45pt;height:19.45pt;z-index:251610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" fillcolor="#00b05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9088" behindDoc="0" locked="0" layoutInCell="1" allowOverlap="1" wp14:anchorId="75C1977F" wp14:editId="0A341E79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247015"/>
                <wp:effectExtent l="0" t="0" r="0" b="635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F8E0B" id="Rectangle 11" o:spid="_x0000_s1026" style="position:absolute;margin-left:241pt;margin-top:516.6pt;width:9.45pt;height:19.45pt;z-index:251609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" fillcolor="#92d050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8064" behindDoc="0" locked="0" layoutInCell="1" allowOverlap="1" wp14:anchorId="42758632" wp14:editId="496BA5D3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247015"/>
                <wp:effectExtent l="0" t="0" r="0" b="635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5788A" id="Rectangle 10" o:spid="_x0000_s1026" style="position:absolute;margin-left:241pt;margin-top:497.1pt;width:9.45pt;height:19.45pt;z-index:251608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" fillcolor="yellow" stroked="f"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7040" behindDoc="0" locked="0" layoutInCell="1" allowOverlap="1" wp14:anchorId="631F8140" wp14:editId="2AEEB103">
                <wp:simplePos x="0" y="0"/>
                <wp:positionH relativeFrom="column">
                  <wp:posOffset>3061335</wp:posOffset>
                </wp:positionH>
                <wp:positionV relativeFrom="page">
                  <wp:posOffset>6068060</wp:posOffset>
                </wp:positionV>
                <wp:extent cx="120015" cy="247015"/>
                <wp:effectExtent l="0" t="0" r="0" b="635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5210E" id="Rectangle 9" o:spid="_x0000_s1026" style="position:absolute;margin-left:241.05pt;margin-top:477.8pt;width:9.45pt;height:19.45pt;z-index:251607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" fillcolor="#ffc000" stroked="f">
                <v:textbox inset="2.88pt,2.88pt,2.88pt,2.88pt"/>
                <w10:wrap anchory="page"/>
              </v:rect>
            </w:pict>
          </mc:Fallback>
        </mc:AlternateContent>
      </w:r>
      <w:r w:rsidR="00490AB6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1" locked="0" layoutInCell="1" allowOverlap="1" wp14:anchorId="697735F1" wp14:editId="78DD2812">
                <wp:simplePos x="0" y="0"/>
                <wp:positionH relativeFrom="column">
                  <wp:posOffset>3422357</wp:posOffset>
                </wp:positionH>
                <wp:positionV relativeFrom="paragraph">
                  <wp:posOffset>3223358</wp:posOffset>
                </wp:positionV>
                <wp:extent cx="1348105" cy="1236638"/>
                <wp:effectExtent l="0" t="0" r="0" b="1905"/>
                <wp:wrapNone/>
                <wp:docPr id="30741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236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50B46" w14:textId="5571E37C" w:rsidR="004D5750" w:rsidRDefault="004D5750" w:rsidP="004D57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0F39A" wp14:editId="7DC9486B">
                                  <wp:extent cx="820920" cy="1091565"/>
                                  <wp:effectExtent l="0" t="0" r="0" b="0"/>
                                  <wp:docPr id="865796433" name="Picture 12" descr="A logo with the sun behind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7265774" name="Picture 12" descr="A logo with the sun behind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603" cy="1108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35F1" id="Text Box 2" o:spid="_x0000_s1032" type="#_x0000_t202" style="position:absolute;margin-left:269.5pt;margin-top:253.8pt;width:106.15pt;height:97.35pt;z-index:-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" filled="f" stroked="f">
                <v:textbox>
                  <w:txbxContent>
                    <w:p w14:paraId="02050B46" w14:textId="5571E37C" w:rsidR="004D5750" w:rsidRDefault="004D5750" w:rsidP="004D57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30F39A" wp14:editId="7DC9486B">
                            <wp:extent cx="820920" cy="1091565"/>
                            <wp:effectExtent l="0" t="0" r="0" b="0"/>
                            <wp:docPr id="865796433" name="Picture 12" descr="A logo with the sun behind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7265774" name="Picture 12" descr="A logo with the sun behind it&#10;&#10;Description automatically generated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3603" cy="1108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7D4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3968" behindDoc="0" locked="0" layoutInCell="1" allowOverlap="1" wp14:anchorId="6780F8A4" wp14:editId="3050070E">
                <wp:simplePos x="0" y="0"/>
                <wp:positionH relativeFrom="column">
                  <wp:posOffset>7459980</wp:posOffset>
                </wp:positionH>
                <wp:positionV relativeFrom="page">
                  <wp:posOffset>4351020</wp:posOffset>
                </wp:positionV>
                <wp:extent cx="2148840" cy="1714500"/>
                <wp:effectExtent l="0" t="0" r="3810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840" cy="1714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AEBD3" id="Rectangle 6" o:spid="_x0000_s1026" style="position:absolute;margin-left:587.4pt;margin-top:342.6pt;width:169.2pt;height:135pt;z-index:251603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8344CB">
        <w:t xml:space="preserve">  </w:t>
      </w:r>
    </w:p>
    <w:p w14:paraId="40905D03" w14:textId="6A2BA945" w:rsidR="003664FC" w:rsidRDefault="003664FC"/>
    <w:p w14:paraId="13B081B8" w14:textId="4EBF7A94" w:rsidR="003664FC" w:rsidRDefault="00874E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78F0B0E" wp14:editId="5EDA5BAC">
                <wp:simplePos x="0" y="0"/>
                <wp:positionH relativeFrom="margin">
                  <wp:posOffset>-228600</wp:posOffset>
                </wp:positionH>
                <wp:positionV relativeFrom="page">
                  <wp:posOffset>2470003</wp:posOffset>
                </wp:positionV>
                <wp:extent cx="3229708" cy="5111848"/>
                <wp:effectExtent l="0" t="0" r="889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708" cy="5111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83472" w14:textId="77777777" w:rsidR="006B48A2" w:rsidRPr="00D562BE" w:rsidRDefault="006B48A2" w:rsidP="006B48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 w:rsidRPr="00D562BE">
                              <w:t xml:space="preserve">Las </w:t>
                            </w:r>
                            <w:proofErr w:type="spellStart"/>
                            <w:r w:rsidRPr="00D562BE">
                              <w:t>características</w:t>
                            </w:r>
                            <w:proofErr w:type="spellEnd"/>
                            <w:r w:rsidRPr="00D562BE">
                              <w:t xml:space="preserve"> del </w:t>
                            </w:r>
                            <w:proofErr w:type="spellStart"/>
                            <w:r w:rsidRPr="00D562BE">
                              <w:t>parque</w:t>
                            </w:r>
                            <w:proofErr w:type="spellEnd"/>
                            <w:r w:rsidRPr="00D562BE">
                              <w:t xml:space="preserve"> que </w:t>
                            </w:r>
                            <w:proofErr w:type="spellStart"/>
                            <w:r w:rsidRPr="00D562BE">
                              <w:t>cumplen</w:t>
                            </w:r>
                            <w:proofErr w:type="spellEnd"/>
                            <w:r w:rsidRPr="00D562BE">
                              <w:t xml:space="preserve"> con las </w:t>
                            </w:r>
                            <w:proofErr w:type="spellStart"/>
                            <w:r w:rsidRPr="00D562BE">
                              <w:t>pautas</w:t>
                            </w:r>
                            <w:proofErr w:type="spellEnd"/>
                            <w:r w:rsidRPr="00D562BE">
                              <w:t xml:space="preserve"> de la ADA </w:t>
                            </w:r>
                            <w:proofErr w:type="spellStart"/>
                            <w:r w:rsidRPr="00D562BE">
                              <w:t>mejoran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inclusión</w:t>
                            </w:r>
                            <w:proofErr w:type="spellEnd"/>
                            <w:r w:rsidRPr="00D562BE">
                              <w:t xml:space="preserve"> social, la </w:t>
                            </w:r>
                            <w:proofErr w:type="spellStart"/>
                            <w:r w:rsidRPr="00D562BE">
                              <w:t>integración</w:t>
                            </w:r>
                            <w:proofErr w:type="spellEnd"/>
                            <w:r w:rsidRPr="00D562BE">
                              <w:t xml:space="preserve"> sensorial, </w:t>
                            </w:r>
                            <w:proofErr w:type="spellStart"/>
                            <w:r w:rsidRPr="00D562BE">
                              <w:t>aumentan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uso</w:t>
                            </w:r>
                            <w:proofErr w:type="spellEnd"/>
                            <w:r w:rsidRPr="00D562BE">
                              <w:t xml:space="preserve"> del </w:t>
                            </w:r>
                            <w:proofErr w:type="spellStart"/>
                            <w:r w:rsidRPr="00D562BE">
                              <w:t>parque</w:t>
                            </w:r>
                            <w:proofErr w:type="spellEnd"/>
                            <w:r w:rsidRPr="00D562BE">
                              <w:t xml:space="preserve"> y la </w:t>
                            </w:r>
                            <w:proofErr w:type="spellStart"/>
                            <w:r w:rsidRPr="00D562BE">
                              <w:t>actividad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física</w:t>
                            </w:r>
                            <w:proofErr w:type="spellEnd"/>
                            <w:r w:rsidRPr="00D562BE">
                              <w:t>.</w:t>
                            </w:r>
                          </w:p>
                          <w:p w14:paraId="70B6A134" w14:textId="77777777" w:rsidR="00065023" w:rsidRDefault="00065023" w:rsidP="000650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 w:rsidRPr="00D562BE">
                              <w:t xml:space="preserve">El </w:t>
                            </w:r>
                            <w:proofErr w:type="spellStart"/>
                            <w:r w:rsidRPr="00D562BE">
                              <w:t>acceso</w:t>
                            </w:r>
                            <w:proofErr w:type="spellEnd"/>
                            <w:r w:rsidRPr="00D562BE">
                              <w:t xml:space="preserve"> a </w:t>
                            </w:r>
                            <w:proofErr w:type="spellStart"/>
                            <w:r w:rsidRPr="00D562BE">
                              <w:t>los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parques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promueve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salud</w:t>
                            </w:r>
                            <w:proofErr w:type="spellEnd"/>
                            <w:r w:rsidRPr="00D562BE">
                              <w:t xml:space="preserve"> mental y </w:t>
                            </w:r>
                            <w:proofErr w:type="spellStart"/>
                            <w:r w:rsidRPr="00D562BE">
                              <w:t>física</w:t>
                            </w:r>
                            <w:proofErr w:type="spellEnd"/>
                            <w:r w:rsidRPr="00D562BE">
                              <w:t xml:space="preserve"> de </w:t>
                            </w:r>
                            <w:proofErr w:type="spellStart"/>
                            <w:r w:rsidRPr="00D562BE">
                              <w:t>diversas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maneras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como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relajación</w:t>
                            </w:r>
                            <w:proofErr w:type="spellEnd"/>
                            <w:r w:rsidRPr="00D562BE">
                              <w:t xml:space="preserve">, la </w:t>
                            </w:r>
                            <w:proofErr w:type="spellStart"/>
                            <w:r w:rsidRPr="00D562BE">
                              <w:t>soledad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caminar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andar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bicicleta</w:t>
                            </w:r>
                            <w:proofErr w:type="spellEnd"/>
                            <w:r w:rsidRPr="00D562BE">
                              <w:t xml:space="preserve"> o </w:t>
                            </w:r>
                            <w:proofErr w:type="spellStart"/>
                            <w:r w:rsidRPr="00D562BE">
                              <w:t>hacer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ejercicio</w:t>
                            </w:r>
                            <w:proofErr w:type="spellEnd"/>
                            <w:r w:rsidRPr="00D562BE">
                              <w:t xml:space="preserve">, que </w:t>
                            </w:r>
                            <w:proofErr w:type="spellStart"/>
                            <w:r w:rsidRPr="00D562BE">
                              <w:t>ayudan</w:t>
                            </w:r>
                            <w:proofErr w:type="spellEnd"/>
                            <w:r w:rsidRPr="00D562BE">
                              <w:t xml:space="preserve"> a </w:t>
                            </w:r>
                            <w:proofErr w:type="spellStart"/>
                            <w:r w:rsidRPr="00D562BE">
                              <w:t>reducir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estrés</w:t>
                            </w:r>
                            <w:proofErr w:type="spellEnd"/>
                            <w:r w:rsidRPr="00D562BE">
                              <w:t xml:space="preserve"> y la </w:t>
                            </w:r>
                            <w:proofErr w:type="spellStart"/>
                            <w:r w:rsidRPr="00D562BE">
                              <w:t>ansiedad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mejorar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creatividad</w:t>
                            </w:r>
                            <w:proofErr w:type="spellEnd"/>
                            <w:r w:rsidRPr="00D562BE">
                              <w:t xml:space="preserve"> y </w:t>
                            </w:r>
                            <w:proofErr w:type="spellStart"/>
                            <w:r w:rsidRPr="00D562BE">
                              <w:t>estimular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función</w:t>
                            </w:r>
                            <w:proofErr w:type="spellEnd"/>
                            <w:r w:rsidRPr="00D562BE">
                              <w:t xml:space="preserve"> cerebral para </w:t>
                            </w:r>
                            <w:proofErr w:type="spellStart"/>
                            <w:r w:rsidRPr="00D562BE">
                              <w:t>mejorar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calidad</w:t>
                            </w:r>
                            <w:proofErr w:type="spellEnd"/>
                            <w:r w:rsidRPr="00D562BE">
                              <w:t xml:space="preserve"> de </w:t>
                            </w:r>
                            <w:proofErr w:type="spellStart"/>
                            <w:r w:rsidRPr="00D562BE">
                              <w:t>vida</w:t>
                            </w:r>
                            <w:proofErr w:type="spellEnd"/>
                            <w:r w:rsidRPr="00D562BE">
                              <w:t xml:space="preserve">. </w:t>
                            </w:r>
                          </w:p>
                          <w:p w14:paraId="6B234B85" w14:textId="77777777" w:rsidR="00065023" w:rsidRPr="00D562BE" w:rsidRDefault="00065023" w:rsidP="00874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 w:rsidRPr="00D562BE">
                              <w:t xml:space="preserve">Los </w:t>
                            </w:r>
                            <w:proofErr w:type="spellStart"/>
                            <w:r w:rsidRPr="00D562BE">
                              <w:t>parques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brindan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espacio</w:t>
                            </w:r>
                            <w:proofErr w:type="spellEnd"/>
                            <w:r w:rsidRPr="00D562BE">
                              <w:t xml:space="preserve"> y la </w:t>
                            </w:r>
                            <w:proofErr w:type="spellStart"/>
                            <w:r w:rsidRPr="00D562BE">
                              <w:t>oportunidad</w:t>
                            </w:r>
                            <w:proofErr w:type="spellEnd"/>
                            <w:r w:rsidRPr="00D562BE">
                              <w:t xml:space="preserve"> para la </w:t>
                            </w:r>
                            <w:proofErr w:type="spellStart"/>
                            <w:r w:rsidRPr="00D562BE">
                              <w:t>interacción</w:t>
                            </w:r>
                            <w:proofErr w:type="spellEnd"/>
                            <w:r w:rsidRPr="00D562BE">
                              <w:t xml:space="preserve"> social y la </w:t>
                            </w:r>
                            <w:proofErr w:type="spellStart"/>
                            <w:r w:rsidRPr="00D562BE">
                              <w:t>conexión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comunitaria</w:t>
                            </w:r>
                            <w:proofErr w:type="spellEnd"/>
                            <w:r w:rsidRPr="00D562BE">
                              <w:t xml:space="preserve"> a </w:t>
                            </w:r>
                            <w:proofErr w:type="spellStart"/>
                            <w:r w:rsidRPr="00D562BE">
                              <w:t>través</w:t>
                            </w:r>
                            <w:proofErr w:type="spellEnd"/>
                            <w:r w:rsidRPr="00D562BE">
                              <w:t xml:space="preserve"> de </w:t>
                            </w:r>
                            <w:proofErr w:type="spellStart"/>
                            <w:r w:rsidRPr="00D562BE">
                              <w:t>actividades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grupales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encuentros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informales</w:t>
                            </w:r>
                            <w:proofErr w:type="spellEnd"/>
                            <w:r w:rsidRPr="00D562BE">
                              <w:t xml:space="preserve"> o </w:t>
                            </w:r>
                            <w:proofErr w:type="spellStart"/>
                            <w:r w:rsidRPr="00D562BE">
                              <w:t>eventos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programados</w:t>
                            </w:r>
                            <w:proofErr w:type="spellEnd"/>
                            <w:r w:rsidRPr="00D562BE">
                              <w:t xml:space="preserve">. Las </w:t>
                            </w:r>
                            <w:proofErr w:type="spellStart"/>
                            <w:r w:rsidRPr="00D562BE">
                              <w:t>interacciones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espacios</w:t>
                            </w:r>
                            <w:proofErr w:type="spellEnd"/>
                            <w:r w:rsidRPr="00D562BE">
                              <w:t xml:space="preserve"> al </w:t>
                            </w:r>
                            <w:proofErr w:type="spellStart"/>
                            <w:r w:rsidRPr="00D562BE">
                              <w:t>aire</w:t>
                            </w:r>
                            <w:proofErr w:type="spellEnd"/>
                            <w:r w:rsidRPr="00D562BE">
                              <w:t xml:space="preserve"> libre </w:t>
                            </w:r>
                            <w:proofErr w:type="spellStart"/>
                            <w:r w:rsidRPr="00D562BE">
                              <w:t>reducen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soledad</w:t>
                            </w:r>
                            <w:proofErr w:type="spellEnd"/>
                            <w:r w:rsidRPr="00D562BE">
                              <w:t xml:space="preserve"> y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aislamiento</w:t>
                            </w:r>
                            <w:proofErr w:type="spellEnd"/>
                            <w:r w:rsidRPr="00D562BE">
                              <w:t xml:space="preserve">. </w:t>
                            </w:r>
                          </w:p>
                          <w:p w14:paraId="5A572281" w14:textId="77777777" w:rsidR="00874E96" w:rsidRPr="00D562BE" w:rsidRDefault="00874E96" w:rsidP="00874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proofErr w:type="spellStart"/>
                            <w:r w:rsidRPr="00D562BE">
                              <w:t>Fomenta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observación</w:t>
                            </w:r>
                            <w:proofErr w:type="spellEnd"/>
                            <w:r w:rsidRPr="00D562BE">
                              <w:t xml:space="preserve"> y </w:t>
                            </w:r>
                            <w:proofErr w:type="spellStart"/>
                            <w:r w:rsidRPr="00D562BE">
                              <w:t>educación</w:t>
                            </w:r>
                            <w:proofErr w:type="spellEnd"/>
                            <w:r w:rsidRPr="00D562BE">
                              <w:t xml:space="preserve"> de la </w:t>
                            </w:r>
                            <w:proofErr w:type="spellStart"/>
                            <w:r w:rsidRPr="00D562BE">
                              <w:t>vida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silvestre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hábitat</w:t>
                            </w:r>
                            <w:proofErr w:type="spellEnd"/>
                            <w:r w:rsidRPr="00D562BE">
                              <w:t xml:space="preserve"> natural y </w:t>
                            </w:r>
                            <w:proofErr w:type="spellStart"/>
                            <w:r w:rsidRPr="00D562BE">
                              <w:t>los</w:t>
                            </w:r>
                            <w:proofErr w:type="spellEnd"/>
                            <w:r w:rsidRPr="00D562BE">
                              <w:t xml:space="preserve"> sitios </w:t>
                            </w:r>
                            <w:proofErr w:type="spellStart"/>
                            <w:r w:rsidRPr="00D562BE">
                              <w:t>culturales</w:t>
                            </w:r>
                            <w:proofErr w:type="spellEnd"/>
                            <w:r w:rsidRPr="00D562BE">
                              <w:t xml:space="preserve"> para </w:t>
                            </w:r>
                            <w:proofErr w:type="spellStart"/>
                            <w:r w:rsidRPr="00D562BE">
                              <w:t>fomentar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aprecio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por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medio </w:t>
                            </w:r>
                            <w:proofErr w:type="spellStart"/>
                            <w:r w:rsidRPr="00D562BE">
                              <w:t>ambiente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mejorar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orgullo</w:t>
                            </w:r>
                            <w:proofErr w:type="spellEnd"/>
                            <w:r w:rsidRPr="00D562BE">
                              <w:t xml:space="preserve"> de la </w:t>
                            </w:r>
                            <w:proofErr w:type="spellStart"/>
                            <w:r w:rsidRPr="00D562BE">
                              <w:t>comunidad</w:t>
                            </w:r>
                            <w:proofErr w:type="spellEnd"/>
                            <w:r w:rsidRPr="00D562BE">
                              <w:t xml:space="preserve"> y </w:t>
                            </w:r>
                            <w:proofErr w:type="spellStart"/>
                            <w:r w:rsidRPr="00D562BE">
                              <w:t>promover</w:t>
                            </w:r>
                            <w:proofErr w:type="spellEnd"/>
                            <w:r w:rsidRPr="00D562BE">
                              <w:t xml:space="preserve"> un </w:t>
                            </w:r>
                            <w:proofErr w:type="spellStart"/>
                            <w:r w:rsidRPr="00D562BE">
                              <w:t>sentido</w:t>
                            </w:r>
                            <w:proofErr w:type="spellEnd"/>
                            <w:r w:rsidRPr="00D562BE">
                              <w:t xml:space="preserve"> de </w:t>
                            </w:r>
                            <w:proofErr w:type="spellStart"/>
                            <w:r w:rsidRPr="00D562BE">
                              <w:t>pertenencia</w:t>
                            </w:r>
                            <w:proofErr w:type="spellEnd"/>
                            <w:r w:rsidRPr="00D562BE">
                              <w:t xml:space="preserve">. </w:t>
                            </w:r>
                          </w:p>
                          <w:p w14:paraId="03869C06" w14:textId="77777777" w:rsidR="00874E96" w:rsidRPr="00D562BE" w:rsidRDefault="00874E96" w:rsidP="00874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proofErr w:type="gramStart"/>
                            <w:r w:rsidRPr="00D562BE">
                              <w:t>Los</w:t>
                            </w:r>
                            <w:proofErr w:type="gramEnd"/>
                            <w:r w:rsidRPr="00D562BE">
                              <w:t xml:space="preserve"> cruces </w:t>
                            </w:r>
                            <w:proofErr w:type="spellStart"/>
                            <w:r w:rsidRPr="00D562BE">
                              <w:t>peatonales</w:t>
                            </w:r>
                            <w:proofErr w:type="spellEnd"/>
                            <w:r w:rsidRPr="00D562BE">
                              <w:t xml:space="preserve">, las </w:t>
                            </w:r>
                            <w:proofErr w:type="spellStart"/>
                            <w:r w:rsidRPr="00D562BE">
                              <w:t>aceras</w:t>
                            </w:r>
                            <w:proofErr w:type="spellEnd"/>
                            <w:r w:rsidRPr="00D562BE">
                              <w:t xml:space="preserve">, la </w:t>
                            </w:r>
                            <w:proofErr w:type="spellStart"/>
                            <w:r w:rsidRPr="00D562BE">
                              <w:t>señalización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los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carriles</w:t>
                            </w:r>
                            <w:proofErr w:type="spellEnd"/>
                            <w:r w:rsidRPr="00D562BE">
                              <w:t xml:space="preserve"> para </w:t>
                            </w:r>
                            <w:proofErr w:type="spellStart"/>
                            <w:r w:rsidRPr="00D562BE">
                              <w:t>bicicletas</w:t>
                            </w:r>
                            <w:proofErr w:type="spellEnd"/>
                            <w:r w:rsidRPr="00D562BE">
                              <w:t xml:space="preserve"> y la </w:t>
                            </w:r>
                            <w:proofErr w:type="spellStart"/>
                            <w:r w:rsidRPr="00D562BE">
                              <w:t>iluminación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crean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entornos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transitables</w:t>
                            </w:r>
                            <w:proofErr w:type="spellEnd"/>
                            <w:r w:rsidRPr="00D562BE">
                              <w:t xml:space="preserve"> para </w:t>
                            </w:r>
                            <w:proofErr w:type="spellStart"/>
                            <w:r w:rsidRPr="00D562BE">
                              <w:t>una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vida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activa</w:t>
                            </w:r>
                            <w:proofErr w:type="spellEnd"/>
                            <w:r w:rsidRPr="00D562BE">
                              <w:t xml:space="preserve">, a salvo de </w:t>
                            </w:r>
                            <w:proofErr w:type="spellStart"/>
                            <w:r w:rsidRPr="00D562BE">
                              <w:t>los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viajes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automóvil</w:t>
                            </w:r>
                            <w:proofErr w:type="spellEnd"/>
                            <w:r w:rsidRPr="00D562BE">
                              <w:t xml:space="preserve">, la </w:t>
                            </w:r>
                            <w:proofErr w:type="spellStart"/>
                            <w:r w:rsidRPr="00D562BE">
                              <w:t>conducta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desordenada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o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violencia</w:t>
                            </w:r>
                            <w:proofErr w:type="spellEnd"/>
                            <w:r w:rsidRPr="00D562BE">
                              <w:t>.</w:t>
                            </w:r>
                          </w:p>
                          <w:p w14:paraId="37AEFF7F" w14:textId="77777777" w:rsidR="00391DFB" w:rsidRPr="00391DFB" w:rsidRDefault="00391DFB" w:rsidP="00391D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562BE">
                              <w:t xml:space="preserve">Un mayor </w:t>
                            </w:r>
                            <w:proofErr w:type="spellStart"/>
                            <w:r w:rsidRPr="00D562BE">
                              <w:t>acceso</w:t>
                            </w:r>
                            <w:proofErr w:type="spellEnd"/>
                            <w:r w:rsidRPr="00D562BE">
                              <w:t xml:space="preserve"> a </w:t>
                            </w:r>
                            <w:proofErr w:type="spellStart"/>
                            <w:r w:rsidRPr="00D562BE">
                              <w:t>los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parques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ayuda</w:t>
                            </w:r>
                            <w:proofErr w:type="spellEnd"/>
                            <w:r w:rsidRPr="00D562BE">
                              <w:t xml:space="preserve"> a </w:t>
                            </w:r>
                            <w:proofErr w:type="spellStart"/>
                            <w:r w:rsidRPr="00D562BE">
                              <w:t>reducir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costo</w:t>
                            </w:r>
                            <w:proofErr w:type="spellEnd"/>
                            <w:r w:rsidRPr="00D562BE">
                              <w:t xml:space="preserve"> de la </w:t>
                            </w:r>
                            <w:proofErr w:type="spellStart"/>
                            <w:r w:rsidRPr="00D562BE">
                              <w:t>atención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médica</w:t>
                            </w:r>
                            <w:proofErr w:type="spellEnd"/>
                            <w:r w:rsidRPr="00D562BE">
                              <w:t xml:space="preserve"> al </w:t>
                            </w:r>
                            <w:proofErr w:type="spellStart"/>
                            <w:r w:rsidRPr="00D562BE">
                              <w:t>mejorar</w:t>
                            </w:r>
                            <w:proofErr w:type="spellEnd"/>
                            <w:r w:rsidRPr="00D562BE">
                              <w:t xml:space="preserve"> la </w:t>
                            </w:r>
                            <w:proofErr w:type="spellStart"/>
                            <w:r w:rsidRPr="00D562BE">
                              <w:t>salud</w:t>
                            </w:r>
                            <w:proofErr w:type="spellEnd"/>
                            <w:r w:rsidRPr="00D562BE">
                              <w:t xml:space="preserve">, </w:t>
                            </w:r>
                            <w:proofErr w:type="spellStart"/>
                            <w:r w:rsidRPr="00D562BE">
                              <w:t>atraer</w:t>
                            </w:r>
                            <w:proofErr w:type="spellEnd"/>
                            <w:r w:rsidRPr="00D562BE">
                              <w:t xml:space="preserve"> y </w:t>
                            </w:r>
                            <w:proofErr w:type="spellStart"/>
                            <w:r w:rsidRPr="00D562BE">
                              <w:t>retener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empresas</w:t>
                            </w:r>
                            <w:proofErr w:type="spellEnd"/>
                            <w:r w:rsidRPr="00D562BE">
                              <w:t xml:space="preserve"> y </w:t>
                            </w:r>
                            <w:proofErr w:type="spellStart"/>
                            <w:r w:rsidRPr="00D562BE">
                              <w:t>generar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ingresos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fiscales</w:t>
                            </w:r>
                            <w:proofErr w:type="spellEnd"/>
                            <w:r w:rsidRPr="00D562BE">
                              <w:t xml:space="preserve"> locales a </w:t>
                            </w:r>
                            <w:proofErr w:type="spellStart"/>
                            <w:r w:rsidRPr="00D562BE">
                              <w:t>partir</w:t>
                            </w:r>
                            <w:proofErr w:type="spellEnd"/>
                            <w:r w:rsidRPr="00D562BE">
                              <w:t xml:space="preserve"> del </w:t>
                            </w:r>
                            <w:proofErr w:type="spellStart"/>
                            <w:r w:rsidRPr="00D562BE">
                              <w:t>aumento</w:t>
                            </w:r>
                            <w:proofErr w:type="spellEnd"/>
                            <w:r w:rsidRPr="00D562BE">
                              <w:t xml:space="preserve"> del valor de las </w:t>
                            </w:r>
                            <w:proofErr w:type="spellStart"/>
                            <w:r w:rsidRPr="00D562BE">
                              <w:t>propiedades</w:t>
                            </w:r>
                            <w:proofErr w:type="spellEnd"/>
                            <w:r w:rsidRPr="00D562BE">
                              <w:t xml:space="preserve"> y </w:t>
                            </w:r>
                            <w:proofErr w:type="spellStart"/>
                            <w:r w:rsidRPr="00D562BE">
                              <w:t>el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gasto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en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visitas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relacionadas</w:t>
                            </w:r>
                            <w:proofErr w:type="spellEnd"/>
                            <w:r w:rsidRPr="00D562BE">
                              <w:t xml:space="preserve"> con </w:t>
                            </w:r>
                            <w:proofErr w:type="spellStart"/>
                            <w:r w:rsidRPr="00D562BE">
                              <w:t>los</w:t>
                            </w:r>
                            <w:proofErr w:type="spellEnd"/>
                            <w:r w:rsidRPr="00D562BE">
                              <w:t xml:space="preserve"> </w:t>
                            </w:r>
                            <w:proofErr w:type="spellStart"/>
                            <w:r w:rsidRPr="00D562BE">
                              <w:t>parques</w:t>
                            </w:r>
                            <w:proofErr w:type="spellEnd"/>
                            <w:r w:rsidRPr="00D562BE">
                              <w:t xml:space="preserve">. </w:t>
                            </w:r>
                          </w:p>
                          <w:p w14:paraId="4988493F" w14:textId="3B4A97D1" w:rsidR="00BB5544" w:rsidRPr="00D562BE" w:rsidRDefault="00BB5544" w:rsidP="00391DFB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0B0E" id="_x0000_s1033" type="#_x0000_t202" style="position:absolute;margin-left:-18pt;margin-top:194.5pt;width:254.3pt;height:402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" stroked="f">
                <v:textbox>
                  <w:txbxContent>
                    <w:p w14:paraId="75E83472" w14:textId="77777777" w:rsidR="006B48A2" w:rsidRPr="00D562BE" w:rsidRDefault="006B48A2" w:rsidP="006B48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 w:rsidRPr="00D562BE">
                        <w:t xml:space="preserve">Las </w:t>
                      </w:r>
                      <w:proofErr w:type="spellStart"/>
                      <w:r w:rsidRPr="00D562BE">
                        <w:t>características</w:t>
                      </w:r>
                      <w:proofErr w:type="spellEnd"/>
                      <w:r w:rsidRPr="00D562BE">
                        <w:t xml:space="preserve"> del </w:t>
                      </w:r>
                      <w:proofErr w:type="spellStart"/>
                      <w:r w:rsidRPr="00D562BE">
                        <w:t>parque</w:t>
                      </w:r>
                      <w:proofErr w:type="spellEnd"/>
                      <w:r w:rsidRPr="00D562BE">
                        <w:t xml:space="preserve"> que </w:t>
                      </w:r>
                      <w:proofErr w:type="spellStart"/>
                      <w:r w:rsidRPr="00D562BE">
                        <w:t>cumplen</w:t>
                      </w:r>
                      <w:proofErr w:type="spellEnd"/>
                      <w:r w:rsidRPr="00D562BE">
                        <w:t xml:space="preserve"> con las </w:t>
                      </w:r>
                      <w:proofErr w:type="spellStart"/>
                      <w:r w:rsidRPr="00D562BE">
                        <w:t>pautas</w:t>
                      </w:r>
                      <w:proofErr w:type="spellEnd"/>
                      <w:r w:rsidRPr="00D562BE">
                        <w:t xml:space="preserve"> de la ADA </w:t>
                      </w:r>
                      <w:proofErr w:type="spellStart"/>
                      <w:r w:rsidRPr="00D562BE">
                        <w:t>mejoran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inclusión</w:t>
                      </w:r>
                      <w:proofErr w:type="spellEnd"/>
                      <w:r w:rsidRPr="00D562BE">
                        <w:t xml:space="preserve"> social, la </w:t>
                      </w:r>
                      <w:proofErr w:type="spellStart"/>
                      <w:r w:rsidRPr="00D562BE">
                        <w:t>integración</w:t>
                      </w:r>
                      <w:proofErr w:type="spellEnd"/>
                      <w:r w:rsidRPr="00D562BE">
                        <w:t xml:space="preserve"> sensorial, </w:t>
                      </w:r>
                      <w:proofErr w:type="spellStart"/>
                      <w:r w:rsidRPr="00D562BE">
                        <w:t>aumentan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uso</w:t>
                      </w:r>
                      <w:proofErr w:type="spellEnd"/>
                      <w:r w:rsidRPr="00D562BE">
                        <w:t xml:space="preserve"> del </w:t>
                      </w:r>
                      <w:proofErr w:type="spellStart"/>
                      <w:r w:rsidRPr="00D562BE">
                        <w:t>parque</w:t>
                      </w:r>
                      <w:proofErr w:type="spellEnd"/>
                      <w:r w:rsidRPr="00D562BE">
                        <w:t xml:space="preserve"> y la </w:t>
                      </w:r>
                      <w:proofErr w:type="spellStart"/>
                      <w:r w:rsidRPr="00D562BE">
                        <w:t>actividad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física</w:t>
                      </w:r>
                      <w:proofErr w:type="spellEnd"/>
                      <w:r w:rsidRPr="00D562BE">
                        <w:t>.</w:t>
                      </w:r>
                    </w:p>
                    <w:p w14:paraId="70B6A134" w14:textId="77777777" w:rsidR="00065023" w:rsidRDefault="00065023" w:rsidP="000650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 w:rsidRPr="00D562BE">
                        <w:t xml:space="preserve">El </w:t>
                      </w:r>
                      <w:proofErr w:type="spellStart"/>
                      <w:r w:rsidRPr="00D562BE">
                        <w:t>acceso</w:t>
                      </w:r>
                      <w:proofErr w:type="spellEnd"/>
                      <w:r w:rsidRPr="00D562BE">
                        <w:t xml:space="preserve"> a </w:t>
                      </w:r>
                      <w:proofErr w:type="spellStart"/>
                      <w:r w:rsidRPr="00D562BE">
                        <w:t>los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parques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promueve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salud</w:t>
                      </w:r>
                      <w:proofErr w:type="spellEnd"/>
                      <w:r w:rsidRPr="00D562BE">
                        <w:t xml:space="preserve"> mental y </w:t>
                      </w:r>
                      <w:proofErr w:type="spellStart"/>
                      <w:r w:rsidRPr="00D562BE">
                        <w:t>física</w:t>
                      </w:r>
                      <w:proofErr w:type="spellEnd"/>
                      <w:r w:rsidRPr="00D562BE">
                        <w:t xml:space="preserve"> de </w:t>
                      </w:r>
                      <w:proofErr w:type="spellStart"/>
                      <w:r w:rsidRPr="00D562BE">
                        <w:t>diversas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maneras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como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relajación</w:t>
                      </w:r>
                      <w:proofErr w:type="spellEnd"/>
                      <w:r w:rsidRPr="00D562BE">
                        <w:t xml:space="preserve">, la </w:t>
                      </w:r>
                      <w:proofErr w:type="spellStart"/>
                      <w:r w:rsidRPr="00D562BE">
                        <w:t>soledad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caminar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andar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bicicleta</w:t>
                      </w:r>
                      <w:proofErr w:type="spellEnd"/>
                      <w:r w:rsidRPr="00D562BE">
                        <w:t xml:space="preserve"> o </w:t>
                      </w:r>
                      <w:proofErr w:type="spellStart"/>
                      <w:r w:rsidRPr="00D562BE">
                        <w:t>hacer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ejercicio</w:t>
                      </w:r>
                      <w:proofErr w:type="spellEnd"/>
                      <w:r w:rsidRPr="00D562BE">
                        <w:t xml:space="preserve">, que </w:t>
                      </w:r>
                      <w:proofErr w:type="spellStart"/>
                      <w:r w:rsidRPr="00D562BE">
                        <w:t>ayudan</w:t>
                      </w:r>
                      <w:proofErr w:type="spellEnd"/>
                      <w:r w:rsidRPr="00D562BE">
                        <w:t xml:space="preserve"> a </w:t>
                      </w:r>
                      <w:proofErr w:type="spellStart"/>
                      <w:r w:rsidRPr="00D562BE">
                        <w:t>reducir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estrés</w:t>
                      </w:r>
                      <w:proofErr w:type="spellEnd"/>
                      <w:r w:rsidRPr="00D562BE">
                        <w:t xml:space="preserve"> y la </w:t>
                      </w:r>
                      <w:proofErr w:type="spellStart"/>
                      <w:r w:rsidRPr="00D562BE">
                        <w:t>ansiedad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mejorar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creatividad</w:t>
                      </w:r>
                      <w:proofErr w:type="spellEnd"/>
                      <w:r w:rsidRPr="00D562BE">
                        <w:t xml:space="preserve"> y </w:t>
                      </w:r>
                      <w:proofErr w:type="spellStart"/>
                      <w:r w:rsidRPr="00D562BE">
                        <w:t>estimular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función</w:t>
                      </w:r>
                      <w:proofErr w:type="spellEnd"/>
                      <w:r w:rsidRPr="00D562BE">
                        <w:t xml:space="preserve"> cerebral para </w:t>
                      </w:r>
                      <w:proofErr w:type="spellStart"/>
                      <w:r w:rsidRPr="00D562BE">
                        <w:t>mejorar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calidad</w:t>
                      </w:r>
                      <w:proofErr w:type="spellEnd"/>
                      <w:r w:rsidRPr="00D562BE">
                        <w:t xml:space="preserve"> de </w:t>
                      </w:r>
                      <w:proofErr w:type="spellStart"/>
                      <w:r w:rsidRPr="00D562BE">
                        <w:t>vida</w:t>
                      </w:r>
                      <w:proofErr w:type="spellEnd"/>
                      <w:r w:rsidRPr="00D562BE">
                        <w:t xml:space="preserve">. </w:t>
                      </w:r>
                    </w:p>
                    <w:p w14:paraId="6B234B85" w14:textId="77777777" w:rsidR="00065023" w:rsidRPr="00D562BE" w:rsidRDefault="00065023" w:rsidP="00874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 w:rsidRPr="00D562BE">
                        <w:t xml:space="preserve">Los </w:t>
                      </w:r>
                      <w:proofErr w:type="spellStart"/>
                      <w:r w:rsidRPr="00D562BE">
                        <w:t>parques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brindan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espacio</w:t>
                      </w:r>
                      <w:proofErr w:type="spellEnd"/>
                      <w:r w:rsidRPr="00D562BE">
                        <w:t xml:space="preserve"> y la </w:t>
                      </w:r>
                      <w:proofErr w:type="spellStart"/>
                      <w:r w:rsidRPr="00D562BE">
                        <w:t>oportunidad</w:t>
                      </w:r>
                      <w:proofErr w:type="spellEnd"/>
                      <w:r w:rsidRPr="00D562BE">
                        <w:t xml:space="preserve"> para la </w:t>
                      </w:r>
                      <w:proofErr w:type="spellStart"/>
                      <w:r w:rsidRPr="00D562BE">
                        <w:t>interacción</w:t>
                      </w:r>
                      <w:proofErr w:type="spellEnd"/>
                      <w:r w:rsidRPr="00D562BE">
                        <w:t xml:space="preserve"> social y la </w:t>
                      </w:r>
                      <w:proofErr w:type="spellStart"/>
                      <w:r w:rsidRPr="00D562BE">
                        <w:t>conexión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comunitaria</w:t>
                      </w:r>
                      <w:proofErr w:type="spellEnd"/>
                      <w:r w:rsidRPr="00D562BE">
                        <w:t xml:space="preserve"> a </w:t>
                      </w:r>
                      <w:proofErr w:type="spellStart"/>
                      <w:r w:rsidRPr="00D562BE">
                        <w:t>través</w:t>
                      </w:r>
                      <w:proofErr w:type="spellEnd"/>
                      <w:r w:rsidRPr="00D562BE">
                        <w:t xml:space="preserve"> de </w:t>
                      </w:r>
                      <w:proofErr w:type="spellStart"/>
                      <w:r w:rsidRPr="00D562BE">
                        <w:t>actividades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grupales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encuentros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informales</w:t>
                      </w:r>
                      <w:proofErr w:type="spellEnd"/>
                      <w:r w:rsidRPr="00D562BE">
                        <w:t xml:space="preserve"> o </w:t>
                      </w:r>
                      <w:proofErr w:type="spellStart"/>
                      <w:r w:rsidRPr="00D562BE">
                        <w:t>eventos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programados</w:t>
                      </w:r>
                      <w:proofErr w:type="spellEnd"/>
                      <w:r w:rsidRPr="00D562BE">
                        <w:t xml:space="preserve">. Las </w:t>
                      </w:r>
                      <w:proofErr w:type="spellStart"/>
                      <w:r w:rsidRPr="00D562BE">
                        <w:t>interacciones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espacios</w:t>
                      </w:r>
                      <w:proofErr w:type="spellEnd"/>
                      <w:r w:rsidRPr="00D562BE">
                        <w:t xml:space="preserve"> al </w:t>
                      </w:r>
                      <w:proofErr w:type="spellStart"/>
                      <w:r w:rsidRPr="00D562BE">
                        <w:t>aire</w:t>
                      </w:r>
                      <w:proofErr w:type="spellEnd"/>
                      <w:r w:rsidRPr="00D562BE">
                        <w:t xml:space="preserve"> libre </w:t>
                      </w:r>
                      <w:proofErr w:type="spellStart"/>
                      <w:r w:rsidRPr="00D562BE">
                        <w:t>reducen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soledad</w:t>
                      </w:r>
                      <w:proofErr w:type="spellEnd"/>
                      <w:r w:rsidRPr="00D562BE">
                        <w:t xml:space="preserve"> y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aislamiento</w:t>
                      </w:r>
                      <w:proofErr w:type="spellEnd"/>
                      <w:r w:rsidRPr="00D562BE">
                        <w:t xml:space="preserve">. </w:t>
                      </w:r>
                    </w:p>
                    <w:p w14:paraId="5A572281" w14:textId="77777777" w:rsidR="00874E96" w:rsidRPr="00D562BE" w:rsidRDefault="00874E96" w:rsidP="00874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proofErr w:type="spellStart"/>
                      <w:r w:rsidRPr="00D562BE">
                        <w:t>Fomenta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observación</w:t>
                      </w:r>
                      <w:proofErr w:type="spellEnd"/>
                      <w:r w:rsidRPr="00D562BE">
                        <w:t xml:space="preserve"> y </w:t>
                      </w:r>
                      <w:proofErr w:type="spellStart"/>
                      <w:r w:rsidRPr="00D562BE">
                        <w:t>educación</w:t>
                      </w:r>
                      <w:proofErr w:type="spellEnd"/>
                      <w:r w:rsidRPr="00D562BE">
                        <w:t xml:space="preserve"> de la </w:t>
                      </w:r>
                      <w:proofErr w:type="spellStart"/>
                      <w:r w:rsidRPr="00D562BE">
                        <w:t>vida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silvestre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hábitat</w:t>
                      </w:r>
                      <w:proofErr w:type="spellEnd"/>
                      <w:r w:rsidRPr="00D562BE">
                        <w:t xml:space="preserve"> natural y </w:t>
                      </w:r>
                      <w:proofErr w:type="spellStart"/>
                      <w:r w:rsidRPr="00D562BE">
                        <w:t>los</w:t>
                      </w:r>
                      <w:proofErr w:type="spellEnd"/>
                      <w:r w:rsidRPr="00D562BE">
                        <w:t xml:space="preserve"> sitios </w:t>
                      </w:r>
                      <w:proofErr w:type="spellStart"/>
                      <w:r w:rsidRPr="00D562BE">
                        <w:t>culturales</w:t>
                      </w:r>
                      <w:proofErr w:type="spellEnd"/>
                      <w:r w:rsidRPr="00D562BE">
                        <w:t xml:space="preserve"> para </w:t>
                      </w:r>
                      <w:proofErr w:type="spellStart"/>
                      <w:r w:rsidRPr="00D562BE">
                        <w:t>fomentar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aprecio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por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medio </w:t>
                      </w:r>
                      <w:proofErr w:type="spellStart"/>
                      <w:r w:rsidRPr="00D562BE">
                        <w:t>ambiente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mejorar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orgullo</w:t>
                      </w:r>
                      <w:proofErr w:type="spellEnd"/>
                      <w:r w:rsidRPr="00D562BE">
                        <w:t xml:space="preserve"> de la </w:t>
                      </w:r>
                      <w:proofErr w:type="spellStart"/>
                      <w:r w:rsidRPr="00D562BE">
                        <w:t>comunidad</w:t>
                      </w:r>
                      <w:proofErr w:type="spellEnd"/>
                      <w:r w:rsidRPr="00D562BE">
                        <w:t xml:space="preserve"> y </w:t>
                      </w:r>
                      <w:proofErr w:type="spellStart"/>
                      <w:r w:rsidRPr="00D562BE">
                        <w:t>promover</w:t>
                      </w:r>
                      <w:proofErr w:type="spellEnd"/>
                      <w:r w:rsidRPr="00D562BE">
                        <w:t xml:space="preserve"> un </w:t>
                      </w:r>
                      <w:proofErr w:type="spellStart"/>
                      <w:r w:rsidRPr="00D562BE">
                        <w:t>sentido</w:t>
                      </w:r>
                      <w:proofErr w:type="spellEnd"/>
                      <w:r w:rsidRPr="00D562BE">
                        <w:t xml:space="preserve"> de </w:t>
                      </w:r>
                      <w:proofErr w:type="spellStart"/>
                      <w:r w:rsidRPr="00D562BE">
                        <w:t>pertenencia</w:t>
                      </w:r>
                      <w:proofErr w:type="spellEnd"/>
                      <w:r w:rsidRPr="00D562BE">
                        <w:t xml:space="preserve">. </w:t>
                      </w:r>
                    </w:p>
                    <w:p w14:paraId="03869C06" w14:textId="77777777" w:rsidR="00874E96" w:rsidRPr="00D562BE" w:rsidRDefault="00874E96" w:rsidP="00874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proofErr w:type="gramStart"/>
                      <w:r w:rsidRPr="00D562BE">
                        <w:t>Los</w:t>
                      </w:r>
                      <w:proofErr w:type="gramEnd"/>
                      <w:r w:rsidRPr="00D562BE">
                        <w:t xml:space="preserve"> cruces </w:t>
                      </w:r>
                      <w:proofErr w:type="spellStart"/>
                      <w:r w:rsidRPr="00D562BE">
                        <w:t>peatonales</w:t>
                      </w:r>
                      <w:proofErr w:type="spellEnd"/>
                      <w:r w:rsidRPr="00D562BE">
                        <w:t xml:space="preserve">, las </w:t>
                      </w:r>
                      <w:proofErr w:type="spellStart"/>
                      <w:r w:rsidRPr="00D562BE">
                        <w:t>aceras</w:t>
                      </w:r>
                      <w:proofErr w:type="spellEnd"/>
                      <w:r w:rsidRPr="00D562BE">
                        <w:t xml:space="preserve">, la </w:t>
                      </w:r>
                      <w:proofErr w:type="spellStart"/>
                      <w:r w:rsidRPr="00D562BE">
                        <w:t>señalización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los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carriles</w:t>
                      </w:r>
                      <w:proofErr w:type="spellEnd"/>
                      <w:r w:rsidRPr="00D562BE">
                        <w:t xml:space="preserve"> para </w:t>
                      </w:r>
                      <w:proofErr w:type="spellStart"/>
                      <w:r w:rsidRPr="00D562BE">
                        <w:t>bicicletas</w:t>
                      </w:r>
                      <w:proofErr w:type="spellEnd"/>
                      <w:r w:rsidRPr="00D562BE">
                        <w:t xml:space="preserve"> y la </w:t>
                      </w:r>
                      <w:proofErr w:type="spellStart"/>
                      <w:r w:rsidRPr="00D562BE">
                        <w:t>iluminación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crean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entornos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transitables</w:t>
                      </w:r>
                      <w:proofErr w:type="spellEnd"/>
                      <w:r w:rsidRPr="00D562BE">
                        <w:t xml:space="preserve"> para </w:t>
                      </w:r>
                      <w:proofErr w:type="spellStart"/>
                      <w:r w:rsidRPr="00D562BE">
                        <w:t>una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vida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activa</w:t>
                      </w:r>
                      <w:proofErr w:type="spellEnd"/>
                      <w:r w:rsidRPr="00D562BE">
                        <w:t xml:space="preserve">, a salvo de </w:t>
                      </w:r>
                      <w:proofErr w:type="spellStart"/>
                      <w:r w:rsidRPr="00D562BE">
                        <w:t>los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viajes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automóvil</w:t>
                      </w:r>
                      <w:proofErr w:type="spellEnd"/>
                      <w:r w:rsidRPr="00D562BE">
                        <w:t xml:space="preserve">, la </w:t>
                      </w:r>
                      <w:proofErr w:type="spellStart"/>
                      <w:r w:rsidRPr="00D562BE">
                        <w:t>conducta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desordenada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o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violencia</w:t>
                      </w:r>
                      <w:proofErr w:type="spellEnd"/>
                      <w:r w:rsidRPr="00D562BE">
                        <w:t>.</w:t>
                      </w:r>
                    </w:p>
                    <w:p w14:paraId="37AEFF7F" w14:textId="77777777" w:rsidR="00391DFB" w:rsidRPr="00391DFB" w:rsidRDefault="00391DFB" w:rsidP="00391D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D562BE">
                        <w:t xml:space="preserve">Un mayor </w:t>
                      </w:r>
                      <w:proofErr w:type="spellStart"/>
                      <w:r w:rsidRPr="00D562BE">
                        <w:t>acceso</w:t>
                      </w:r>
                      <w:proofErr w:type="spellEnd"/>
                      <w:r w:rsidRPr="00D562BE">
                        <w:t xml:space="preserve"> a </w:t>
                      </w:r>
                      <w:proofErr w:type="spellStart"/>
                      <w:r w:rsidRPr="00D562BE">
                        <w:t>los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parques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ayuda</w:t>
                      </w:r>
                      <w:proofErr w:type="spellEnd"/>
                      <w:r w:rsidRPr="00D562BE">
                        <w:t xml:space="preserve"> a </w:t>
                      </w:r>
                      <w:proofErr w:type="spellStart"/>
                      <w:r w:rsidRPr="00D562BE">
                        <w:t>reducir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costo</w:t>
                      </w:r>
                      <w:proofErr w:type="spellEnd"/>
                      <w:r w:rsidRPr="00D562BE">
                        <w:t xml:space="preserve"> de la </w:t>
                      </w:r>
                      <w:proofErr w:type="spellStart"/>
                      <w:r w:rsidRPr="00D562BE">
                        <w:t>atención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médica</w:t>
                      </w:r>
                      <w:proofErr w:type="spellEnd"/>
                      <w:r w:rsidRPr="00D562BE">
                        <w:t xml:space="preserve"> al </w:t>
                      </w:r>
                      <w:proofErr w:type="spellStart"/>
                      <w:r w:rsidRPr="00D562BE">
                        <w:t>mejorar</w:t>
                      </w:r>
                      <w:proofErr w:type="spellEnd"/>
                      <w:r w:rsidRPr="00D562BE">
                        <w:t xml:space="preserve"> la </w:t>
                      </w:r>
                      <w:proofErr w:type="spellStart"/>
                      <w:r w:rsidRPr="00D562BE">
                        <w:t>salud</w:t>
                      </w:r>
                      <w:proofErr w:type="spellEnd"/>
                      <w:r w:rsidRPr="00D562BE">
                        <w:t xml:space="preserve">, </w:t>
                      </w:r>
                      <w:proofErr w:type="spellStart"/>
                      <w:r w:rsidRPr="00D562BE">
                        <w:t>atraer</w:t>
                      </w:r>
                      <w:proofErr w:type="spellEnd"/>
                      <w:r w:rsidRPr="00D562BE">
                        <w:t xml:space="preserve"> y </w:t>
                      </w:r>
                      <w:proofErr w:type="spellStart"/>
                      <w:r w:rsidRPr="00D562BE">
                        <w:t>retener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empresas</w:t>
                      </w:r>
                      <w:proofErr w:type="spellEnd"/>
                      <w:r w:rsidRPr="00D562BE">
                        <w:t xml:space="preserve"> y </w:t>
                      </w:r>
                      <w:proofErr w:type="spellStart"/>
                      <w:r w:rsidRPr="00D562BE">
                        <w:t>generar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ingresos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fiscales</w:t>
                      </w:r>
                      <w:proofErr w:type="spellEnd"/>
                      <w:r w:rsidRPr="00D562BE">
                        <w:t xml:space="preserve"> locales a </w:t>
                      </w:r>
                      <w:proofErr w:type="spellStart"/>
                      <w:r w:rsidRPr="00D562BE">
                        <w:t>partir</w:t>
                      </w:r>
                      <w:proofErr w:type="spellEnd"/>
                      <w:r w:rsidRPr="00D562BE">
                        <w:t xml:space="preserve"> del </w:t>
                      </w:r>
                      <w:proofErr w:type="spellStart"/>
                      <w:r w:rsidRPr="00D562BE">
                        <w:t>aumento</w:t>
                      </w:r>
                      <w:proofErr w:type="spellEnd"/>
                      <w:r w:rsidRPr="00D562BE">
                        <w:t xml:space="preserve"> del valor de las </w:t>
                      </w:r>
                      <w:proofErr w:type="spellStart"/>
                      <w:r w:rsidRPr="00D562BE">
                        <w:t>propiedades</w:t>
                      </w:r>
                      <w:proofErr w:type="spellEnd"/>
                      <w:r w:rsidRPr="00D562BE">
                        <w:t xml:space="preserve"> y </w:t>
                      </w:r>
                      <w:proofErr w:type="spellStart"/>
                      <w:r w:rsidRPr="00D562BE">
                        <w:t>el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gasto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en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visitas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relacionadas</w:t>
                      </w:r>
                      <w:proofErr w:type="spellEnd"/>
                      <w:r w:rsidRPr="00D562BE">
                        <w:t xml:space="preserve"> con </w:t>
                      </w:r>
                      <w:proofErr w:type="spellStart"/>
                      <w:r w:rsidRPr="00D562BE">
                        <w:t>los</w:t>
                      </w:r>
                      <w:proofErr w:type="spellEnd"/>
                      <w:r w:rsidRPr="00D562BE">
                        <w:t xml:space="preserve"> </w:t>
                      </w:r>
                      <w:proofErr w:type="spellStart"/>
                      <w:r w:rsidRPr="00D562BE">
                        <w:t>parques</w:t>
                      </w:r>
                      <w:proofErr w:type="spellEnd"/>
                      <w:r w:rsidRPr="00D562BE">
                        <w:t xml:space="preserve">. </w:t>
                      </w:r>
                    </w:p>
                    <w:p w14:paraId="4988493F" w14:textId="3B4A97D1" w:rsidR="00BB5544" w:rsidRPr="00D562BE" w:rsidRDefault="00BB5544" w:rsidP="00391DFB">
                      <w:pPr>
                        <w:pStyle w:val="ListParagraph"/>
                        <w:spacing w:line="276" w:lineRule="auto"/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D3FE6CD" w14:textId="64AFFE66" w:rsidR="003664FC" w:rsidRDefault="003664FC"/>
    <w:p w14:paraId="16B3BCC4" w14:textId="1BEE0C15" w:rsidR="003664FC" w:rsidRDefault="003664FC"/>
    <w:p w14:paraId="01D221B4" w14:textId="43543E21" w:rsidR="003664FC" w:rsidRDefault="003664FC"/>
    <w:p w14:paraId="0D8C4367" w14:textId="28E8688F" w:rsidR="003664FC" w:rsidRDefault="003664FC"/>
    <w:p w14:paraId="4D676ABF" w14:textId="6D2E070C" w:rsidR="003664FC" w:rsidRDefault="003664FC"/>
    <w:p w14:paraId="54ADC778" w14:textId="7FC69F6E" w:rsidR="003664FC" w:rsidRDefault="003664FC"/>
    <w:p w14:paraId="4A7ED1AB" w14:textId="01AE4CC0" w:rsidR="003664FC" w:rsidRDefault="003664FC"/>
    <w:p w14:paraId="3B51396B" w14:textId="3DC89BC3" w:rsidR="003664FC" w:rsidRDefault="003664FC"/>
    <w:p w14:paraId="4EF5F3D3" w14:textId="692FDBB3" w:rsidR="003664FC" w:rsidRDefault="003664FC"/>
    <w:p w14:paraId="73B9E088" w14:textId="02D21A49" w:rsidR="003664FC" w:rsidRDefault="009651DE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A7C855" wp14:editId="55506761">
                <wp:simplePos x="0" y="0"/>
                <wp:positionH relativeFrom="column">
                  <wp:posOffset>7350321</wp:posOffset>
                </wp:positionH>
                <wp:positionV relativeFrom="paragraph">
                  <wp:posOffset>111076</wp:posOffset>
                </wp:positionV>
                <wp:extent cx="1330325" cy="240323"/>
                <wp:effectExtent l="0" t="0" r="22225" b="26670"/>
                <wp:wrapNone/>
                <wp:docPr id="1961827367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40323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FDDF7" w14:textId="77777777" w:rsidR="005A2E8C" w:rsidRDefault="005A2E8C" w:rsidP="00701039">
                            <w:pPr>
                              <w:jc w:val="center"/>
                            </w:pPr>
                            <w:r>
                              <w:t>Parque Benny Russell</w:t>
                            </w:r>
                          </w:p>
                          <w:p w14:paraId="0004C714" w14:textId="12E462D2" w:rsidR="00D70C92" w:rsidRDefault="00D70C92" w:rsidP="00D7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C855" id="_x0000_s1034" type="#_x0000_t202" style="position:absolute;margin-left:578.75pt;margin-top:8.75pt;width:104.75pt;height:18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" fillcolor="#fbe5d6" strokeweight=".5pt">
                <v:textbox>
                  <w:txbxContent>
                    <w:p w14:paraId="5EAFDDF7" w14:textId="77777777" w:rsidR="005A2E8C" w:rsidRDefault="005A2E8C" w:rsidP="00701039">
                      <w:pPr>
                        <w:jc w:val="center"/>
                      </w:pPr>
                      <w:r>
                        <w:t>Parque Benny Russell</w:t>
                      </w:r>
                    </w:p>
                    <w:p w14:paraId="0004C714" w14:textId="12E462D2" w:rsidR="00D70C92" w:rsidRDefault="00D70C92" w:rsidP="00D70C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E57F953" w14:textId="7A1F2CDE" w:rsidR="003664FC" w:rsidRDefault="003664FC"/>
    <w:p w14:paraId="3B3ACBD8" w14:textId="70BD4C48" w:rsidR="003664FC" w:rsidRDefault="003664FC"/>
    <w:p w14:paraId="0B54EC1D" w14:textId="47B1DFA8" w:rsidR="003664FC" w:rsidRDefault="00F215F9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01920" behindDoc="0" locked="0" layoutInCell="1" allowOverlap="1" wp14:anchorId="2273A442" wp14:editId="3B42A6A4">
            <wp:simplePos x="0" y="0"/>
            <wp:positionH relativeFrom="column">
              <wp:posOffset>6453505</wp:posOffset>
            </wp:positionH>
            <wp:positionV relativeFrom="page">
              <wp:posOffset>4349115</wp:posOffset>
            </wp:positionV>
            <wp:extent cx="990600" cy="14852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r="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1846" w14:textId="5FDE3A97" w:rsidR="003664FC" w:rsidRDefault="003664FC"/>
    <w:p w14:paraId="7F1E999C" w14:textId="61505DBC" w:rsidR="003664FC" w:rsidRDefault="003664FC"/>
    <w:p w14:paraId="6980F10D" w14:textId="52DFF433" w:rsidR="003664FC" w:rsidRDefault="0070689A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42D1BECC" wp14:editId="635C0257">
                <wp:simplePos x="0" y="0"/>
                <wp:positionH relativeFrom="margin">
                  <wp:posOffset>7508631</wp:posOffset>
                </wp:positionH>
                <wp:positionV relativeFrom="page">
                  <wp:posOffset>4829908</wp:posOffset>
                </wp:positionV>
                <wp:extent cx="2094230" cy="755650"/>
                <wp:effectExtent l="0" t="0" r="1270" b="6350"/>
                <wp:wrapNone/>
                <wp:docPr id="823999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A4B171" w14:textId="77777777" w:rsidR="0070689A" w:rsidRPr="0070689A" w:rsidRDefault="0070689A" w:rsidP="003E7D4B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w w:val="8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70689A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w w:val="80"/>
                                <w:sz w:val="44"/>
                                <w:szCs w:val="44"/>
                              </w:rPr>
                              <w:t>Parques</w:t>
                            </w:r>
                            <w:proofErr w:type="spellEnd"/>
                            <w:r w:rsidRPr="0070689A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w w:val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70689A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w w:val="80"/>
                                <w:sz w:val="44"/>
                                <w:szCs w:val="44"/>
                              </w:rPr>
                              <w:t>Saludables</w:t>
                            </w:r>
                            <w:proofErr w:type="spellEnd"/>
                            <w:r w:rsidRPr="0070689A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w w:val="80"/>
                                <w:sz w:val="44"/>
                                <w:szCs w:val="44"/>
                              </w:rPr>
                              <w:t xml:space="preserve"> Santa Rosa</w:t>
                            </w:r>
                          </w:p>
                          <w:p w14:paraId="02D5FE0A" w14:textId="3B2CFAF7" w:rsidR="00B35D1A" w:rsidRPr="0070689A" w:rsidRDefault="00B35D1A" w:rsidP="00B35D1A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w w:val="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1BECC" id="_x0000_s1035" type="#_x0000_t202" style="position:absolute;margin-left:591.25pt;margin-top:380.3pt;width:164.9pt;height:59.5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7A4B171" w14:textId="77777777" w:rsidR="0070689A" w:rsidRPr="0070689A" w:rsidRDefault="0070689A" w:rsidP="003E7D4B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w w:val="80"/>
                          <w:sz w:val="44"/>
                          <w:szCs w:val="44"/>
                        </w:rPr>
                      </w:pPr>
                      <w:proofErr w:type="spellStart"/>
                      <w:r w:rsidRPr="0070689A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w w:val="80"/>
                          <w:sz w:val="44"/>
                          <w:szCs w:val="44"/>
                        </w:rPr>
                        <w:t>Parques</w:t>
                      </w:r>
                      <w:proofErr w:type="spellEnd"/>
                      <w:r w:rsidRPr="0070689A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w w:val="8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70689A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w w:val="80"/>
                          <w:sz w:val="44"/>
                          <w:szCs w:val="44"/>
                        </w:rPr>
                        <w:t>Saludables</w:t>
                      </w:r>
                      <w:proofErr w:type="spellEnd"/>
                      <w:r w:rsidRPr="0070689A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w w:val="80"/>
                          <w:sz w:val="44"/>
                          <w:szCs w:val="44"/>
                        </w:rPr>
                        <w:t xml:space="preserve"> Santa Rosa</w:t>
                      </w:r>
                    </w:p>
                    <w:p w14:paraId="02D5FE0A" w14:textId="3B2CFAF7" w:rsidR="00B35D1A" w:rsidRPr="0070689A" w:rsidRDefault="00B35D1A" w:rsidP="00B35D1A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w w:val="8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E331E96" w14:textId="78515723" w:rsidR="003664FC" w:rsidRDefault="003664FC"/>
    <w:p w14:paraId="6F69CA1A" w14:textId="21685EE7" w:rsidR="003664FC" w:rsidRDefault="003664FC"/>
    <w:p w14:paraId="3B1CACC7" w14:textId="20367068" w:rsidR="003664FC" w:rsidRDefault="003664FC"/>
    <w:p w14:paraId="33DC3D17" w14:textId="148296CF" w:rsidR="003664FC" w:rsidRDefault="003664FC"/>
    <w:p w14:paraId="2DDB40BF" w14:textId="4608DEFD" w:rsidR="003664FC" w:rsidRDefault="000E06D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5024" behindDoc="0" locked="0" layoutInCell="1" allowOverlap="1" wp14:anchorId="1C0AB920" wp14:editId="32BEA186">
                <wp:simplePos x="0" y="0"/>
                <wp:positionH relativeFrom="column">
                  <wp:posOffset>6455229</wp:posOffset>
                </wp:positionH>
                <wp:positionV relativeFrom="page">
                  <wp:posOffset>5845629</wp:posOffset>
                </wp:positionV>
                <wp:extent cx="990600" cy="213360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133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AF97A" id="Rectangle 8" o:spid="_x0000_s1026" style="position:absolute;margin-left:508.3pt;margin-top:460.3pt;width:78pt;height:16.8pt;z-index:251585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" fillcolor="#002060" stroked="f">
                <v:textbox inset="2.88pt,2.88pt,2.88pt,2.88pt"/>
                <w10:wrap anchory="page"/>
              </v:rect>
            </w:pict>
          </mc:Fallback>
        </mc:AlternateContent>
      </w:r>
      <w:r w:rsidR="00F3616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46F29B14" wp14:editId="0EA5A4E8">
                <wp:simplePos x="0" y="0"/>
                <wp:positionH relativeFrom="column">
                  <wp:posOffset>6440905</wp:posOffset>
                </wp:positionH>
                <wp:positionV relativeFrom="page">
                  <wp:posOffset>5839325</wp:posOffset>
                </wp:positionV>
                <wp:extent cx="1010653" cy="4011"/>
                <wp:effectExtent l="0" t="0" r="37465" b="3429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653" cy="401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72F92" id="Line 299" o:spid="_x0000_s1026" style="position:absolute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15pt,459.8pt" to="586.75pt,4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1D4B4EC2" w14:textId="41AC7C1F" w:rsidR="00C31301" w:rsidRDefault="00C31301"/>
    <w:p w14:paraId="49462141" w14:textId="42CE2A4B" w:rsidR="00A4342A" w:rsidRDefault="00DF398B">
      <w:pPr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 w:rsidR="003664FC">
        <w:tab/>
      </w:r>
      <w:r w:rsidR="003664FC">
        <w:tab/>
      </w:r>
      <w:r>
        <w:rPr>
          <w:noProof/>
        </w:rPr>
        <w:t xml:space="preserve">   </w:t>
      </w:r>
    </w:p>
    <w:p w14:paraId="389789EB" w14:textId="00870A38" w:rsidR="00A4342A" w:rsidRDefault="00F0573D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 wp14:anchorId="0BA2985D" wp14:editId="5554C101">
                <wp:simplePos x="0" y="0"/>
                <wp:positionH relativeFrom="column">
                  <wp:posOffset>6448425</wp:posOffset>
                </wp:positionH>
                <wp:positionV relativeFrom="margin">
                  <wp:posOffset>5834062</wp:posOffset>
                </wp:positionV>
                <wp:extent cx="3159760" cy="1490027"/>
                <wp:effectExtent l="0" t="0" r="21590" b="15240"/>
                <wp:wrapNone/>
                <wp:docPr id="164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760" cy="14900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666C548C" w14:textId="77777777" w:rsidR="00864058" w:rsidRDefault="00632527" w:rsidP="00C667BE">
                            <w:r>
                              <w:t xml:space="preserve">   </w:t>
                            </w:r>
                            <w:r w:rsidR="00273517">
                              <w:t xml:space="preserve"> </w:t>
                            </w:r>
                            <w:r w:rsidR="00C667BE">
                              <w:t xml:space="preserve"> </w:t>
                            </w:r>
                          </w:p>
                          <w:p w14:paraId="4E0B2FDD" w14:textId="0EB76860" w:rsidR="007F07B2" w:rsidRDefault="00864058" w:rsidP="00C667BE">
                            <w:r>
                              <w:t xml:space="preserve">      </w:t>
                            </w:r>
                            <w:r w:rsidR="00C667BE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0C524" wp14:editId="49E1BFB3">
                                  <wp:extent cx="843314" cy="1121728"/>
                                  <wp:effectExtent l="0" t="0" r="0" b="2540"/>
                                  <wp:docPr id="1097938152" name="Picture 97" descr="A sun shining through the su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218855" name="Picture 97" descr="A sun shining through the su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635" cy="1124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2985D" id="Rectangle 166" o:spid="_x0000_s1036" style="position:absolute;margin-left:507.75pt;margin-top:459.35pt;width:248.8pt;height:117.3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" filled="f" strokecolor="#cfcdcd [2894]">
                <v:textbox inset="2.88pt,2.88pt,2.88pt,2.88pt">
                  <w:txbxContent>
                    <w:p w14:paraId="666C548C" w14:textId="77777777" w:rsidR="00864058" w:rsidRDefault="00632527" w:rsidP="00C667BE">
                      <w:r>
                        <w:t xml:space="preserve">   </w:t>
                      </w:r>
                      <w:r w:rsidR="00273517">
                        <w:t xml:space="preserve"> </w:t>
                      </w:r>
                      <w:r w:rsidR="00C667BE">
                        <w:t xml:space="preserve"> </w:t>
                      </w:r>
                    </w:p>
                    <w:p w14:paraId="4E0B2FDD" w14:textId="0EB76860" w:rsidR="007F07B2" w:rsidRDefault="00864058" w:rsidP="00C667BE">
                      <w:r>
                        <w:t xml:space="preserve">      </w:t>
                      </w:r>
                      <w:r w:rsidR="00C667BE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50C524" wp14:editId="49E1BFB3">
                            <wp:extent cx="843314" cy="1121728"/>
                            <wp:effectExtent l="0" t="0" r="0" b="2540"/>
                            <wp:docPr id="1097938152" name="Picture 97" descr="A sun shining through the su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218855" name="Picture 97" descr="A sun shining through the sun&#10;&#10;Description automatically generated with medium confidence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635" cy="1124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</w:p>
    <w:p w14:paraId="1A6E72DA" w14:textId="58B444AD" w:rsidR="00A8385A" w:rsidRDefault="007344AD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303B7B1A" wp14:editId="49E91D37">
                <wp:simplePos x="0" y="0"/>
                <wp:positionH relativeFrom="column">
                  <wp:posOffset>3124200</wp:posOffset>
                </wp:positionH>
                <wp:positionV relativeFrom="paragraph">
                  <wp:posOffset>48993</wp:posOffset>
                </wp:positionV>
                <wp:extent cx="3325091" cy="1501384"/>
                <wp:effectExtent l="0" t="0" r="27940" b="22860"/>
                <wp:wrapNone/>
                <wp:docPr id="762891346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1501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D128898" w14:textId="18AA95EA" w:rsidR="0069299D" w:rsidRDefault="006348E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7B1A" id="Text Box 101" o:spid="_x0000_s1037" type="#_x0000_t202" style="position:absolute;margin-left:246pt;margin-top:3.85pt;width:261.8pt;height:118.2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" fillcolor="white [3201]" strokecolor="#b4c6e7 [1300]" strokeweight=".5pt">
                <v:textbox>
                  <w:txbxContent>
                    <w:p w14:paraId="0D128898" w14:textId="18AA95EA" w:rsidR="0069299D" w:rsidRDefault="006348E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3AA4FCB" w14:textId="51B4FB36" w:rsidR="00A8385A" w:rsidRDefault="00A8385A">
      <w:pPr>
        <w:rPr>
          <w:noProof/>
        </w:rPr>
      </w:pPr>
    </w:p>
    <w:p w14:paraId="7D50B2CA" w14:textId="16BB8B06" w:rsidR="00A8385A" w:rsidRDefault="002A38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43A82CBA" wp14:editId="354ECBC7">
                <wp:simplePos x="0" y="0"/>
                <wp:positionH relativeFrom="column">
                  <wp:posOffset>7602220</wp:posOffset>
                </wp:positionH>
                <wp:positionV relativeFrom="paragraph">
                  <wp:posOffset>32385</wp:posOffset>
                </wp:positionV>
                <wp:extent cx="1963420" cy="981075"/>
                <wp:effectExtent l="0" t="0" r="0" b="0"/>
                <wp:wrapSquare wrapText="bothSides"/>
                <wp:docPr id="1251584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981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0CA49530" w14:textId="77777777" w:rsidR="00AD4CDC" w:rsidRPr="00B21251" w:rsidRDefault="00AD4CDC" w:rsidP="00DF30DA">
                            <w:pPr>
                              <w:spacing w:line="360" w:lineRule="auto"/>
                              <w:contextualSpacing/>
                            </w:pPr>
                            <w:proofErr w:type="spellStart"/>
                            <w:r w:rsidRPr="00B21251">
                              <w:t>Departamento</w:t>
                            </w:r>
                            <w:proofErr w:type="spellEnd"/>
                            <w:r w:rsidRPr="00B21251">
                              <w:t xml:space="preserve"> de Salud de Florida</w:t>
                            </w:r>
                          </w:p>
                          <w:p w14:paraId="575EA6F1" w14:textId="77777777" w:rsidR="00AD4CDC" w:rsidRPr="00B21251" w:rsidRDefault="00AD4CDC" w:rsidP="00376D66">
                            <w:pPr>
                              <w:spacing w:line="360" w:lineRule="auto"/>
                              <w:contextualSpacing/>
                            </w:pPr>
                            <w:r w:rsidRPr="00B21251">
                              <w:t>Condado de Santa Rosa</w:t>
                            </w:r>
                          </w:p>
                          <w:p w14:paraId="67FDE4CD" w14:textId="77777777" w:rsidR="00AD4CDC" w:rsidRPr="00B21251" w:rsidRDefault="00AD4CDC" w:rsidP="00867B04">
                            <w:pPr>
                              <w:spacing w:line="360" w:lineRule="auto"/>
                              <w:contextualSpacing/>
                            </w:pPr>
                            <w:r w:rsidRPr="00B21251">
                              <w:t>5527 Calle Stewart</w:t>
                            </w:r>
                          </w:p>
                          <w:p w14:paraId="491538E8" w14:textId="0456A3EE" w:rsidR="0031566B" w:rsidRPr="00B21251" w:rsidRDefault="0031566B" w:rsidP="003E49A0">
                            <w:pPr>
                              <w:spacing w:line="360" w:lineRule="auto"/>
                              <w:contextualSpacing/>
                            </w:pPr>
                            <w:r w:rsidRPr="00B21251">
                              <w:t>Milton, F</w:t>
                            </w:r>
                            <w:r w:rsidR="00440D63" w:rsidRPr="00B21251">
                              <w:t>lorida</w:t>
                            </w:r>
                            <w:r w:rsidRPr="00B21251">
                              <w:t xml:space="preserve"> 32570</w:t>
                            </w:r>
                          </w:p>
                          <w:p w14:paraId="5046E7F3" w14:textId="77777777" w:rsidR="007873E1" w:rsidRPr="00BF1054" w:rsidRDefault="007873E1" w:rsidP="003E49A0">
                            <w:pPr>
                              <w:spacing w:line="36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2CBA" id="_x0000_s1038" type="#_x0000_t202" style="position:absolute;margin-left:598.6pt;margin-top:2.55pt;width:154.6pt;height:77.2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" filled="f" stroked="f">
                <v:stroke joinstyle="round"/>
                <v:textbox>
                  <w:txbxContent>
                    <w:p w14:paraId="0CA49530" w14:textId="77777777" w:rsidR="00AD4CDC" w:rsidRPr="00B21251" w:rsidRDefault="00AD4CDC" w:rsidP="00DF30DA">
                      <w:pPr>
                        <w:spacing w:line="360" w:lineRule="auto"/>
                        <w:contextualSpacing/>
                      </w:pPr>
                      <w:proofErr w:type="spellStart"/>
                      <w:r w:rsidRPr="00B21251">
                        <w:t>Departamento</w:t>
                      </w:r>
                      <w:proofErr w:type="spellEnd"/>
                      <w:r w:rsidRPr="00B21251">
                        <w:t xml:space="preserve"> de Salud de Florida</w:t>
                      </w:r>
                    </w:p>
                    <w:p w14:paraId="575EA6F1" w14:textId="77777777" w:rsidR="00AD4CDC" w:rsidRPr="00B21251" w:rsidRDefault="00AD4CDC" w:rsidP="00376D66">
                      <w:pPr>
                        <w:spacing w:line="360" w:lineRule="auto"/>
                        <w:contextualSpacing/>
                      </w:pPr>
                      <w:r w:rsidRPr="00B21251">
                        <w:t>Condado de Santa Rosa</w:t>
                      </w:r>
                    </w:p>
                    <w:p w14:paraId="67FDE4CD" w14:textId="77777777" w:rsidR="00AD4CDC" w:rsidRPr="00B21251" w:rsidRDefault="00AD4CDC" w:rsidP="00867B04">
                      <w:pPr>
                        <w:spacing w:line="360" w:lineRule="auto"/>
                        <w:contextualSpacing/>
                      </w:pPr>
                      <w:r w:rsidRPr="00B21251">
                        <w:t>5527 Calle Stewart</w:t>
                      </w:r>
                    </w:p>
                    <w:p w14:paraId="491538E8" w14:textId="0456A3EE" w:rsidR="0031566B" w:rsidRPr="00B21251" w:rsidRDefault="0031566B" w:rsidP="003E49A0">
                      <w:pPr>
                        <w:spacing w:line="360" w:lineRule="auto"/>
                        <w:contextualSpacing/>
                      </w:pPr>
                      <w:r w:rsidRPr="00B21251">
                        <w:t>Milton, F</w:t>
                      </w:r>
                      <w:r w:rsidR="00440D63" w:rsidRPr="00B21251">
                        <w:t>lorida</w:t>
                      </w:r>
                      <w:r w:rsidRPr="00B21251">
                        <w:t xml:space="preserve"> 32570</w:t>
                      </w:r>
                    </w:p>
                    <w:p w14:paraId="5046E7F3" w14:textId="77777777" w:rsidR="007873E1" w:rsidRPr="00BF1054" w:rsidRDefault="007873E1" w:rsidP="003E49A0">
                      <w:pPr>
                        <w:spacing w:line="36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050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2432" behindDoc="0" locked="0" layoutInCell="1" allowOverlap="1" wp14:anchorId="7ACC428C" wp14:editId="3DBFE562">
                <wp:simplePos x="0" y="0"/>
                <wp:positionH relativeFrom="margin">
                  <wp:posOffset>3211195</wp:posOffset>
                </wp:positionH>
                <wp:positionV relativeFrom="margin">
                  <wp:posOffset>6334760</wp:posOffset>
                </wp:positionV>
                <wp:extent cx="3220720" cy="390525"/>
                <wp:effectExtent l="0" t="0" r="0" b="952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25D5C4" w14:textId="77777777" w:rsidR="00EB468F" w:rsidRPr="00EB468F" w:rsidRDefault="00EB468F" w:rsidP="00054FCC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EB468F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 xml:space="preserve">¡Vamos a </w:t>
                            </w:r>
                            <w:proofErr w:type="spellStart"/>
                            <w:r w:rsidRPr="00EB468F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salir</w:t>
                            </w:r>
                            <w:proofErr w:type="spellEnd"/>
                            <w:r w:rsidRPr="00EB468F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 xml:space="preserve"> al </w:t>
                            </w:r>
                            <w:proofErr w:type="spellStart"/>
                            <w:r w:rsidRPr="00EB468F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aire</w:t>
                            </w:r>
                            <w:proofErr w:type="spellEnd"/>
                            <w:r w:rsidRPr="00EB468F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 xml:space="preserve"> libre!</w:t>
                            </w:r>
                          </w:p>
                          <w:p w14:paraId="7547154C" w14:textId="72745676" w:rsidR="00D75908" w:rsidRPr="00EB468F" w:rsidRDefault="00D75908" w:rsidP="0035375A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428C" id="Text Box 25" o:spid="_x0000_s1039" type="#_x0000_t202" style="position:absolute;margin-left:252.85pt;margin-top:498.8pt;width:253.6pt;height:30.75pt;z-index:2516024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425D5C4" w14:textId="77777777" w:rsidR="00EB468F" w:rsidRPr="00EB468F" w:rsidRDefault="00EB468F" w:rsidP="00054FCC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 w:rsidRPr="00EB468F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 xml:space="preserve">¡Vamos a </w:t>
                      </w:r>
                      <w:proofErr w:type="spellStart"/>
                      <w:r w:rsidRPr="00EB468F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salir</w:t>
                      </w:r>
                      <w:proofErr w:type="spellEnd"/>
                      <w:r w:rsidRPr="00EB468F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 xml:space="preserve"> al </w:t>
                      </w:r>
                      <w:proofErr w:type="spellStart"/>
                      <w:r w:rsidRPr="00EB468F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aire</w:t>
                      </w:r>
                      <w:proofErr w:type="spellEnd"/>
                      <w:r w:rsidRPr="00EB468F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 xml:space="preserve"> libre!</w:t>
                      </w:r>
                    </w:p>
                    <w:p w14:paraId="7547154C" w14:textId="72745676" w:rsidR="00D75908" w:rsidRPr="00EB468F" w:rsidRDefault="00D75908" w:rsidP="0035375A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D99CB53" w14:textId="4669E837" w:rsidR="00A8385A" w:rsidRDefault="00A8385A">
      <w:pPr>
        <w:rPr>
          <w:noProof/>
        </w:rPr>
      </w:pPr>
    </w:p>
    <w:p w14:paraId="7FB2C2A5" w14:textId="34526963" w:rsidR="00A8385A" w:rsidRDefault="00A8385A">
      <w:pPr>
        <w:rPr>
          <w:noProof/>
        </w:rPr>
      </w:pPr>
    </w:p>
    <w:p w14:paraId="09200FA0" w14:textId="6076FDBE" w:rsidR="00A8385A" w:rsidRDefault="00A8385A">
      <w:pPr>
        <w:rPr>
          <w:noProof/>
        </w:rPr>
      </w:pPr>
    </w:p>
    <w:p w14:paraId="6D0500E7" w14:textId="2BA5115A" w:rsidR="00A8385A" w:rsidRDefault="00A8385A">
      <w:pPr>
        <w:rPr>
          <w:noProof/>
        </w:rPr>
      </w:pPr>
    </w:p>
    <w:p w14:paraId="3D672A2E" w14:textId="0CA808A5" w:rsidR="003664FC" w:rsidRDefault="003664FC">
      <w:pPr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F6DDE3D" w14:textId="4A868303" w:rsidR="00F159DB" w:rsidRDefault="00F159DB"/>
    <w:p w14:paraId="19C6F694" w14:textId="415E49B7" w:rsidR="004E644B" w:rsidRDefault="00CD28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80BC1C" wp14:editId="2008B7B4">
                <wp:simplePos x="0" y="0"/>
                <wp:positionH relativeFrom="column">
                  <wp:posOffset>6594231</wp:posOffset>
                </wp:positionH>
                <wp:positionV relativeFrom="paragraph">
                  <wp:posOffset>504092</wp:posOffset>
                </wp:positionV>
                <wp:extent cx="2965450" cy="3153508"/>
                <wp:effectExtent l="0" t="0" r="6350" b="8890"/>
                <wp:wrapNone/>
                <wp:docPr id="3093166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3153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315E36" w14:textId="73C8FE19" w:rsidR="004C09B6" w:rsidRDefault="00BB560E" w:rsidP="00CD28C7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Beneficios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económicos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09B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  <w:t>&gt;&gt;&gt;</w:t>
                            </w:r>
                          </w:p>
                          <w:p w14:paraId="07F81AC2" w14:textId="2F4E3428" w:rsidR="004C09B6" w:rsidRPr="005E1080" w:rsidRDefault="004C09B6" w:rsidP="00CD28C7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5E1080">
                              <w:t xml:space="preserve">- </w:t>
                            </w:r>
                            <w:proofErr w:type="spellStart"/>
                            <w:r w:rsidR="00950B14" w:rsidRPr="005E1080">
                              <w:t>Aumenta</w:t>
                            </w:r>
                            <w:proofErr w:type="spellEnd"/>
                            <w:r w:rsidR="00950B14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el</w:t>
                            </w:r>
                            <w:proofErr w:type="spellEnd"/>
                            <w:r w:rsidR="00950B14" w:rsidRPr="005E1080">
                              <w:t xml:space="preserve"> valor de la </w:t>
                            </w:r>
                            <w:proofErr w:type="spellStart"/>
                            <w:r w:rsidR="00950B14" w:rsidRPr="005E1080">
                              <w:t>propiedad</w:t>
                            </w:r>
                            <w:proofErr w:type="spellEnd"/>
                            <w:r w:rsidR="00B61C2C" w:rsidRPr="005E1080">
                              <w:t>.</w:t>
                            </w:r>
                            <w:r w:rsidR="00241D38" w:rsidRPr="005E1080">
                              <w:t xml:space="preserve"> </w:t>
                            </w:r>
                          </w:p>
                          <w:p w14:paraId="54272F7C" w14:textId="46B1BD39" w:rsidR="004C09B6" w:rsidRPr="005E1080" w:rsidRDefault="004C09B6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5E1080">
                              <w:t xml:space="preserve">- </w:t>
                            </w:r>
                            <w:proofErr w:type="spellStart"/>
                            <w:r w:rsidR="00950B14" w:rsidRPr="005E1080">
                              <w:t>Aumenta</w:t>
                            </w:r>
                            <w:proofErr w:type="spellEnd"/>
                            <w:r w:rsidR="00950B14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el</w:t>
                            </w:r>
                            <w:proofErr w:type="spellEnd"/>
                            <w:r w:rsidR="00950B14" w:rsidRPr="005E1080">
                              <w:t xml:space="preserve"> turismo</w:t>
                            </w:r>
                            <w:r w:rsidR="00B61C2C" w:rsidRPr="005E1080">
                              <w:t>.</w:t>
                            </w:r>
                          </w:p>
                          <w:p w14:paraId="7E558BEC" w14:textId="563CD353" w:rsidR="004C09B6" w:rsidRPr="005E1080" w:rsidRDefault="004C09B6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5E1080">
                              <w:t>-</w:t>
                            </w:r>
                            <w:r w:rsidR="00570D18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Proporciona</w:t>
                            </w:r>
                            <w:proofErr w:type="spellEnd"/>
                            <w:r w:rsidR="00950B14" w:rsidRPr="005E1080">
                              <w:t xml:space="preserve"> a </w:t>
                            </w:r>
                            <w:proofErr w:type="spellStart"/>
                            <w:r w:rsidR="00950B14" w:rsidRPr="005E1080">
                              <w:t>los</w:t>
                            </w:r>
                            <w:proofErr w:type="spellEnd"/>
                            <w:r w:rsidR="00950B14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residentes</w:t>
                            </w:r>
                            <w:proofErr w:type="spellEnd"/>
                            <w:r w:rsidR="00950B14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ahorros</w:t>
                            </w:r>
                            <w:proofErr w:type="spellEnd"/>
                            <w:r w:rsidR="00950B14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directos</w:t>
                            </w:r>
                            <w:proofErr w:type="spellEnd"/>
                            <w:r w:rsidR="00950B14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por</w:t>
                            </w:r>
                            <w:proofErr w:type="spellEnd"/>
                            <w:r w:rsidR="00950B14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el</w:t>
                            </w:r>
                            <w:proofErr w:type="spellEnd"/>
                            <w:r w:rsidR="00950B14" w:rsidRPr="005E1080">
                              <w:t xml:space="preserve"> </w:t>
                            </w:r>
                            <w:proofErr w:type="spellStart"/>
                            <w:r w:rsidR="00950B14" w:rsidRPr="005E1080">
                              <w:t>uso</w:t>
                            </w:r>
                            <w:proofErr w:type="spellEnd"/>
                            <w:r w:rsidR="00950B14" w:rsidRPr="005E1080">
                              <w:t xml:space="preserve"> del </w:t>
                            </w:r>
                            <w:proofErr w:type="spellStart"/>
                            <w:r w:rsidR="00950B14" w:rsidRPr="005E1080">
                              <w:t>parque</w:t>
                            </w:r>
                            <w:proofErr w:type="spellEnd"/>
                            <w:r w:rsidR="00B61C2C" w:rsidRPr="005E1080">
                              <w:t>.</w:t>
                            </w:r>
                          </w:p>
                          <w:p w14:paraId="0F1F4034" w14:textId="52318146" w:rsidR="00B61C2C" w:rsidRPr="005E1080" w:rsidRDefault="004C09B6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5E1080">
                              <w:t xml:space="preserve">- </w:t>
                            </w:r>
                            <w:proofErr w:type="spellStart"/>
                            <w:r w:rsidR="00BA49D6" w:rsidRPr="005E1080">
                              <w:t>Ahorros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en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costos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médicos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por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condiciones</w:t>
                            </w:r>
                            <w:proofErr w:type="spellEnd"/>
                            <w:r w:rsidR="00BA49D6" w:rsidRPr="005E1080">
                              <w:t xml:space="preserve"> de </w:t>
                            </w:r>
                            <w:proofErr w:type="spellStart"/>
                            <w:r w:rsidR="00BA49D6" w:rsidRPr="005E1080">
                              <w:t>salud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crónicas</w:t>
                            </w:r>
                            <w:proofErr w:type="spellEnd"/>
                            <w:r w:rsidR="00B61C2C" w:rsidRPr="005E1080">
                              <w:t>.</w:t>
                            </w:r>
                          </w:p>
                          <w:p w14:paraId="075D1835" w14:textId="591B65EE" w:rsidR="004C09B6" w:rsidRPr="005E1080" w:rsidRDefault="004C09B6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5E1080">
                              <w:t xml:space="preserve">- </w:t>
                            </w:r>
                            <w:proofErr w:type="spellStart"/>
                            <w:r w:rsidR="00BA49D6" w:rsidRPr="005E1080">
                              <w:t>Cohesión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comunitaria</w:t>
                            </w:r>
                            <w:proofErr w:type="spellEnd"/>
                            <w:r w:rsidR="00BA49D6" w:rsidRPr="005E1080">
                              <w:t xml:space="preserve">: </w:t>
                            </w:r>
                            <w:proofErr w:type="spellStart"/>
                            <w:r w:rsidR="00BA49D6" w:rsidRPr="005E1080">
                              <w:t>los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residentes</w:t>
                            </w:r>
                            <w:proofErr w:type="spellEnd"/>
                            <w:r w:rsidR="00BA49D6" w:rsidRPr="005E1080">
                              <w:t xml:space="preserve"> se </w:t>
                            </w:r>
                            <w:proofErr w:type="spellStart"/>
                            <w:r w:rsidR="00BA49D6" w:rsidRPr="005E1080">
                              <w:t>unen</w:t>
                            </w:r>
                            <w:proofErr w:type="spellEnd"/>
                            <w:r w:rsidR="00BA49D6" w:rsidRPr="005E1080">
                              <w:t xml:space="preserve"> para </w:t>
                            </w:r>
                            <w:proofErr w:type="spellStart"/>
                            <w:r w:rsidR="00BA49D6" w:rsidRPr="005E1080">
                              <w:t>mejorar</w:t>
                            </w:r>
                            <w:proofErr w:type="spellEnd"/>
                            <w:r w:rsidR="00BA49D6" w:rsidRPr="005E1080">
                              <w:t xml:space="preserve"> sus </w:t>
                            </w:r>
                            <w:proofErr w:type="spellStart"/>
                            <w:r w:rsidR="00BA49D6" w:rsidRPr="005E1080">
                              <w:t>parques</w:t>
                            </w:r>
                            <w:proofErr w:type="spellEnd"/>
                            <w:r w:rsidR="00BA49D6" w:rsidRPr="005E1080">
                              <w:t xml:space="preserve">, </w:t>
                            </w:r>
                            <w:proofErr w:type="spellStart"/>
                            <w:r w:rsidR="00BA49D6" w:rsidRPr="005E1080">
                              <w:t>evitando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problemas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antisociales</w:t>
                            </w:r>
                            <w:proofErr w:type="spellEnd"/>
                            <w:r w:rsidR="00BA49D6" w:rsidRPr="005E1080">
                              <w:t xml:space="preserve"> o </w:t>
                            </w:r>
                            <w:proofErr w:type="spellStart"/>
                            <w:r w:rsidR="00BA49D6" w:rsidRPr="005E1080">
                              <w:t>actividades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delictivas</w:t>
                            </w:r>
                            <w:proofErr w:type="spellEnd"/>
                            <w:r w:rsidR="00BA49D6" w:rsidRPr="005E1080">
                              <w:t xml:space="preserve"> que de </w:t>
                            </w:r>
                            <w:proofErr w:type="spellStart"/>
                            <w:r w:rsidR="00BA49D6" w:rsidRPr="005E1080">
                              <w:t>otro</w:t>
                            </w:r>
                            <w:proofErr w:type="spellEnd"/>
                            <w:r w:rsidR="00BA49D6" w:rsidRPr="005E1080">
                              <w:t xml:space="preserve"> modo se </w:t>
                            </w:r>
                            <w:proofErr w:type="spellStart"/>
                            <w:r w:rsidR="00BA49D6" w:rsidRPr="005E1080">
                              <w:t>dedicarían</w:t>
                            </w:r>
                            <w:proofErr w:type="spellEnd"/>
                            <w:r w:rsidR="00BA49D6" w:rsidRPr="005E1080">
                              <w:t xml:space="preserve"> a la </w:t>
                            </w:r>
                            <w:proofErr w:type="spellStart"/>
                            <w:r w:rsidR="00BA49D6" w:rsidRPr="005E1080">
                              <w:t>policía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o</w:t>
                            </w:r>
                            <w:proofErr w:type="spellEnd"/>
                            <w:r w:rsidR="00BA49D6" w:rsidRPr="005E1080">
                              <w:t xml:space="preserve"> a la </w:t>
                            </w:r>
                            <w:proofErr w:type="spellStart"/>
                            <w:r w:rsidR="00BA49D6" w:rsidRPr="005E1080">
                              <w:t>protección</w:t>
                            </w:r>
                            <w:proofErr w:type="spellEnd"/>
                            <w:r w:rsidR="00BA49D6" w:rsidRPr="005E1080">
                              <w:t xml:space="preserve"> contra </w:t>
                            </w:r>
                            <w:proofErr w:type="spellStart"/>
                            <w:r w:rsidR="00BA49D6" w:rsidRPr="005E1080">
                              <w:t>incendios</w:t>
                            </w:r>
                            <w:proofErr w:type="spellEnd"/>
                            <w:r w:rsidR="00BA49D6" w:rsidRPr="005E1080">
                              <w:t xml:space="preserve">, </w:t>
                            </w:r>
                            <w:proofErr w:type="spellStart"/>
                            <w:r w:rsidR="00BA49D6" w:rsidRPr="005E1080">
                              <w:t>prisiones</w:t>
                            </w:r>
                            <w:proofErr w:type="spellEnd"/>
                            <w:r w:rsidR="00BA49D6" w:rsidRPr="005E1080">
                              <w:t xml:space="preserve">, </w:t>
                            </w:r>
                            <w:proofErr w:type="spellStart"/>
                            <w:r w:rsidR="00BA49D6" w:rsidRPr="005E1080">
                              <w:t>asesoramiento</w:t>
                            </w:r>
                            <w:proofErr w:type="spellEnd"/>
                            <w:r w:rsidR="00BA49D6" w:rsidRPr="005E1080">
                              <w:t xml:space="preserve"> o </w:t>
                            </w:r>
                            <w:proofErr w:type="spellStart"/>
                            <w:proofErr w:type="gramStart"/>
                            <w:r w:rsidR="00BA49D6" w:rsidRPr="005E1080">
                              <w:t>rehabilitación</w:t>
                            </w:r>
                            <w:proofErr w:type="spellEnd"/>
                            <w:r w:rsidR="00BA49D6" w:rsidRPr="005E1080">
                              <w:t>.</w:t>
                            </w:r>
                            <w:r w:rsidR="007E09F7" w:rsidRPr="005E1080">
                              <w:t>.</w:t>
                            </w:r>
                            <w:proofErr w:type="gramEnd"/>
                            <w:r w:rsidR="007E09F7" w:rsidRPr="005E1080">
                              <w:t xml:space="preserve"> </w:t>
                            </w:r>
                          </w:p>
                          <w:p w14:paraId="19766978" w14:textId="3D480CF1" w:rsidR="004C09B6" w:rsidRPr="005E1080" w:rsidRDefault="002B5BA5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5E1080">
                              <w:t xml:space="preserve">- </w:t>
                            </w:r>
                            <w:r w:rsidR="00BA49D6" w:rsidRPr="005E1080">
                              <w:t xml:space="preserve">Agua </w:t>
                            </w:r>
                            <w:proofErr w:type="spellStart"/>
                            <w:r w:rsidR="00BA49D6" w:rsidRPr="005E1080">
                              <w:t>limpia</w:t>
                            </w:r>
                            <w:proofErr w:type="spellEnd"/>
                            <w:r w:rsidR="00BA49D6" w:rsidRPr="005E1080">
                              <w:t xml:space="preserve">: la </w:t>
                            </w:r>
                            <w:proofErr w:type="spellStart"/>
                            <w:r w:rsidR="00BA49D6" w:rsidRPr="005E1080">
                              <w:t>lluvia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recogida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por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los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árboles</w:t>
                            </w:r>
                            <w:proofErr w:type="spellEnd"/>
                            <w:r w:rsidR="00BA49D6" w:rsidRPr="005E1080">
                              <w:t xml:space="preserve">, </w:t>
                            </w:r>
                            <w:proofErr w:type="spellStart"/>
                            <w:r w:rsidR="00BA49D6" w:rsidRPr="005E1080">
                              <w:t>los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arbustos</w:t>
                            </w:r>
                            <w:proofErr w:type="spellEnd"/>
                            <w:r w:rsidR="00BA49D6" w:rsidRPr="005E1080">
                              <w:t xml:space="preserve"> y </w:t>
                            </w:r>
                            <w:proofErr w:type="spellStart"/>
                            <w:r w:rsidR="00BA49D6" w:rsidRPr="005E1080">
                              <w:t>el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suelo</w:t>
                            </w:r>
                            <w:proofErr w:type="spellEnd"/>
                            <w:r w:rsidR="00BA49D6" w:rsidRPr="005E1080">
                              <w:t xml:space="preserve"> reduce </w:t>
                            </w:r>
                            <w:proofErr w:type="spellStart"/>
                            <w:r w:rsidR="00BA49D6" w:rsidRPr="005E1080">
                              <w:t>el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costo</w:t>
                            </w:r>
                            <w:proofErr w:type="spellEnd"/>
                            <w:r w:rsidR="00BA49D6" w:rsidRPr="005E1080">
                              <w:t xml:space="preserve"> del </w:t>
                            </w:r>
                            <w:proofErr w:type="spellStart"/>
                            <w:r w:rsidR="00BA49D6" w:rsidRPr="005E1080">
                              <w:t>tratamiento</w:t>
                            </w:r>
                            <w:proofErr w:type="spellEnd"/>
                            <w:r w:rsidR="00BA49D6" w:rsidRPr="005E1080">
                              <w:t xml:space="preserve"> de las </w:t>
                            </w:r>
                            <w:proofErr w:type="spellStart"/>
                            <w:r w:rsidR="00BA49D6" w:rsidRPr="005E1080">
                              <w:t>aguas</w:t>
                            </w:r>
                            <w:proofErr w:type="spellEnd"/>
                            <w:r w:rsidR="00BA49D6" w:rsidRPr="005E1080">
                              <w:t xml:space="preserve"> </w:t>
                            </w:r>
                            <w:proofErr w:type="spellStart"/>
                            <w:r w:rsidR="00BA49D6" w:rsidRPr="005E1080">
                              <w:t>pluviales</w:t>
                            </w:r>
                            <w:proofErr w:type="spellEnd"/>
                            <w:r w:rsidR="000C0D1B" w:rsidRPr="005E1080">
                              <w:t xml:space="preserve">. </w:t>
                            </w:r>
                          </w:p>
                          <w:p w14:paraId="38F6B7B7" w14:textId="05B9648C" w:rsidR="000C0D1B" w:rsidRPr="005E1080" w:rsidRDefault="000C0D1B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5E1080">
                              <w:t xml:space="preserve">- </w:t>
                            </w:r>
                            <w:r w:rsidR="00CD28C7" w:rsidRPr="005E1080">
                              <w:t xml:space="preserve">Aire </w:t>
                            </w:r>
                            <w:proofErr w:type="spellStart"/>
                            <w:r w:rsidR="00CD28C7" w:rsidRPr="005E1080">
                              <w:t>limpio</w:t>
                            </w:r>
                            <w:proofErr w:type="spellEnd"/>
                            <w:r w:rsidR="00CD28C7" w:rsidRPr="005E1080">
                              <w:t xml:space="preserve">: </w:t>
                            </w:r>
                            <w:proofErr w:type="spellStart"/>
                            <w:r w:rsidR="00CD28C7" w:rsidRPr="005E1080">
                              <w:t>los</w:t>
                            </w:r>
                            <w:proofErr w:type="spellEnd"/>
                            <w:r w:rsidR="00CD28C7" w:rsidRPr="005E1080">
                              <w:t xml:space="preserve"> </w:t>
                            </w:r>
                            <w:proofErr w:type="spellStart"/>
                            <w:r w:rsidR="00CD28C7" w:rsidRPr="005E1080">
                              <w:t>árboles</w:t>
                            </w:r>
                            <w:proofErr w:type="spellEnd"/>
                            <w:r w:rsidR="00CD28C7" w:rsidRPr="005E1080">
                              <w:t xml:space="preserve"> y </w:t>
                            </w:r>
                            <w:proofErr w:type="spellStart"/>
                            <w:r w:rsidR="00CD28C7" w:rsidRPr="005E1080">
                              <w:t>arbustos</w:t>
                            </w:r>
                            <w:proofErr w:type="spellEnd"/>
                            <w:r w:rsidR="00CD28C7" w:rsidRPr="005E1080">
                              <w:t xml:space="preserve"> </w:t>
                            </w:r>
                            <w:proofErr w:type="spellStart"/>
                            <w:r w:rsidR="00CD28C7" w:rsidRPr="005E1080">
                              <w:t>absorben</w:t>
                            </w:r>
                            <w:proofErr w:type="spellEnd"/>
                            <w:r w:rsidR="00CD28C7" w:rsidRPr="005E1080">
                              <w:t xml:space="preserve"> </w:t>
                            </w:r>
                            <w:proofErr w:type="spellStart"/>
                            <w:r w:rsidR="00CD28C7" w:rsidRPr="005E1080">
                              <w:t>una</w:t>
                            </w:r>
                            <w:proofErr w:type="spellEnd"/>
                            <w:r w:rsidR="00CD28C7" w:rsidRPr="005E1080">
                              <w:t xml:space="preserve"> </w:t>
                            </w:r>
                            <w:proofErr w:type="spellStart"/>
                            <w:r w:rsidR="00CD28C7" w:rsidRPr="005E1080">
                              <w:t>variedad</w:t>
                            </w:r>
                            <w:proofErr w:type="spellEnd"/>
                            <w:r w:rsidR="00CD28C7" w:rsidRPr="005E1080">
                              <w:t xml:space="preserve"> de </w:t>
                            </w:r>
                            <w:proofErr w:type="spellStart"/>
                            <w:r w:rsidR="00CD28C7" w:rsidRPr="005E1080">
                              <w:t>contaminantes</w:t>
                            </w:r>
                            <w:proofErr w:type="spellEnd"/>
                            <w:r w:rsidR="00CD28C7" w:rsidRPr="005E1080">
                              <w:t xml:space="preserve"> del </w:t>
                            </w:r>
                            <w:proofErr w:type="spellStart"/>
                            <w:r w:rsidR="00CD28C7" w:rsidRPr="005E1080">
                              <w:t>aire</w:t>
                            </w:r>
                            <w:proofErr w:type="spellEnd"/>
                            <w:r w:rsidR="00CD28C7" w:rsidRPr="005E1080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BC1C" id="Text Box 4" o:spid="_x0000_s1040" type="#_x0000_t202" style="position:absolute;margin-left:519.25pt;margin-top:39.7pt;width:233.5pt;height:248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33315E36" w14:textId="73C8FE19" w:rsidR="004C09B6" w:rsidRDefault="00BB560E" w:rsidP="00CD28C7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Beneficios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económicos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 w:rsidR="004C09B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  <w:t>&gt;&gt;&gt;</w:t>
                      </w:r>
                    </w:p>
                    <w:p w14:paraId="07F81AC2" w14:textId="2F4E3428" w:rsidR="004C09B6" w:rsidRPr="005E1080" w:rsidRDefault="004C09B6" w:rsidP="00CD28C7">
                      <w:pPr>
                        <w:widowControl w:val="0"/>
                        <w:spacing w:line="276" w:lineRule="auto"/>
                        <w:jc w:val="both"/>
                      </w:pPr>
                      <w:r w:rsidRPr="005E1080">
                        <w:t xml:space="preserve">- </w:t>
                      </w:r>
                      <w:proofErr w:type="spellStart"/>
                      <w:r w:rsidR="00950B14" w:rsidRPr="005E1080">
                        <w:t>Aumenta</w:t>
                      </w:r>
                      <w:proofErr w:type="spellEnd"/>
                      <w:r w:rsidR="00950B14" w:rsidRPr="005E1080">
                        <w:t xml:space="preserve"> </w:t>
                      </w:r>
                      <w:proofErr w:type="spellStart"/>
                      <w:r w:rsidR="00950B14" w:rsidRPr="005E1080">
                        <w:t>el</w:t>
                      </w:r>
                      <w:proofErr w:type="spellEnd"/>
                      <w:r w:rsidR="00950B14" w:rsidRPr="005E1080">
                        <w:t xml:space="preserve"> valor de la </w:t>
                      </w:r>
                      <w:proofErr w:type="spellStart"/>
                      <w:r w:rsidR="00950B14" w:rsidRPr="005E1080">
                        <w:t>propiedad</w:t>
                      </w:r>
                      <w:proofErr w:type="spellEnd"/>
                      <w:r w:rsidR="00B61C2C" w:rsidRPr="005E1080">
                        <w:t>.</w:t>
                      </w:r>
                      <w:r w:rsidR="00241D38" w:rsidRPr="005E1080">
                        <w:t xml:space="preserve"> </w:t>
                      </w:r>
                    </w:p>
                    <w:p w14:paraId="54272F7C" w14:textId="46B1BD39" w:rsidR="004C09B6" w:rsidRPr="005E1080" w:rsidRDefault="004C09B6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5E1080">
                        <w:t xml:space="preserve">- </w:t>
                      </w:r>
                      <w:proofErr w:type="spellStart"/>
                      <w:r w:rsidR="00950B14" w:rsidRPr="005E1080">
                        <w:t>Aumenta</w:t>
                      </w:r>
                      <w:proofErr w:type="spellEnd"/>
                      <w:r w:rsidR="00950B14" w:rsidRPr="005E1080">
                        <w:t xml:space="preserve"> </w:t>
                      </w:r>
                      <w:proofErr w:type="spellStart"/>
                      <w:r w:rsidR="00950B14" w:rsidRPr="005E1080">
                        <w:t>el</w:t>
                      </w:r>
                      <w:proofErr w:type="spellEnd"/>
                      <w:r w:rsidR="00950B14" w:rsidRPr="005E1080">
                        <w:t xml:space="preserve"> turismo</w:t>
                      </w:r>
                      <w:r w:rsidR="00B61C2C" w:rsidRPr="005E1080">
                        <w:t>.</w:t>
                      </w:r>
                    </w:p>
                    <w:p w14:paraId="7E558BEC" w14:textId="563CD353" w:rsidR="004C09B6" w:rsidRPr="005E1080" w:rsidRDefault="004C09B6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5E1080">
                        <w:t>-</w:t>
                      </w:r>
                      <w:r w:rsidR="00570D18" w:rsidRPr="005E1080">
                        <w:t xml:space="preserve"> </w:t>
                      </w:r>
                      <w:proofErr w:type="spellStart"/>
                      <w:r w:rsidR="00950B14" w:rsidRPr="005E1080">
                        <w:t>Proporciona</w:t>
                      </w:r>
                      <w:proofErr w:type="spellEnd"/>
                      <w:r w:rsidR="00950B14" w:rsidRPr="005E1080">
                        <w:t xml:space="preserve"> a </w:t>
                      </w:r>
                      <w:proofErr w:type="spellStart"/>
                      <w:r w:rsidR="00950B14" w:rsidRPr="005E1080">
                        <w:t>los</w:t>
                      </w:r>
                      <w:proofErr w:type="spellEnd"/>
                      <w:r w:rsidR="00950B14" w:rsidRPr="005E1080">
                        <w:t xml:space="preserve"> </w:t>
                      </w:r>
                      <w:proofErr w:type="spellStart"/>
                      <w:r w:rsidR="00950B14" w:rsidRPr="005E1080">
                        <w:t>residentes</w:t>
                      </w:r>
                      <w:proofErr w:type="spellEnd"/>
                      <w:r w:rsidR="00950B14" w:rsidRPr="005E1080">
                        <w:t xml:space="preserve"> </w:t>
                      </w:r>
                      <w:proofErr w:type="spellStart"/>
                      <w:r w:rsidR="00950B14" w:rsidRPr="005E1080">
                        <w:t>ahorros</w:t>
                      </w:r>
                      <w:proofErr w:type="spellEnd"/>
                      <w:r w:rsidR="00950B14" w:rsidRPr="005E1080">
                        <w:t xml:space="preserve"> </w:t>
                      </w:r>
                      <w:proofErr w:type="spellStart"/>
                      <w:r w:rsidR="00950B14" w:rsidRPr="005E1080">
                        <w:t>directos</w:t>
                      </w:r>
                      <w:proofErr w:type="spellEnd"/>
                      <w:r w:rsidR="00950B14" w:rsidRPr="005E1080">
                        <w:t xml:space="preserve"> </w:t>
                      </w:r>
                      <w:proofErr w:type="spellStart"/>
                      <w:r w:rsidR="00950B14" w:rsidRPr="005E1080">
                        <w:t>por</w:t>
                      </w:r>
                      <w:proofErr w:type="spellEnd"/>
                      <w:r w:rsidR="00950B14" w:rsidRPr="005E1080">
                        <w:t xml:space="preserve"> </w:t>
                      </w:r>
                      <w:proofErr w:type="spellStart"/>
                      <w:r w:rsidR="00950B14" w:rsidRPr="005E1080">
                        <w:t>el</w:t>
                      </w:r>
                      <w:proofErr w:type="spellEnd"/>
                      <w:r w:rsidR="00950B14" w:rsidRPr="005E1080">
                        <w:t xml:space="preserve"> </w:t>
                      </w:r>
                      <w:proofErr w:type="spellStart"/>
                      <w:r w:rsidR="00950B14" w:rsidRPr="005E1080">
                        <w:t>uso</w:t>
                      </w:r>
                      <w:proofErr w:type="spellEnd"/>
                      <w:r w:rsidR="00950B14" w:rsidRPr="005E1080">
                        <w:t xml:space="preserve"> del </w:t>
                      </w:r>
                      <w:proofErr w:type="spellStart"/>
                      <w:r w:rsidR="00950B14" w:rsidRPr="005E1080">
                        <w:t>parque</w:t>
                      </w:r>
                      <w:proofErr w:type="spellEnd"/>
                      <w:r w:rsidR="00B61C2C" w:rsidRPr="005E1080">
                        <w:t>.</w:t>
                      </w:r>
                    </w:p>
                    <w:p w14:paraId="0F1F4034" w14:textId="52318146" w:rsidR="00B61C2C" w:rsidRPr="005E1080" w:rsidRDefault="004C09B6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5E1080">
                        <w:t xml:space="preserve">- </w:t>
                      </w:r>
                      <w:proofErr w:type="spellStart"/>
                      <w:r w:rsidR="00BA49D6" w:rsidRPr="005E1080">
                        <w:t>Ahorros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en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costos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médicos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por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condiciones</w:t>
                      </w:r>
                      <w:proofErr w:type="spellEnd"/>
                      <w:r w:rsidR="00BA49D6" w:rsidRPr="005E1080">
                        <w:t xml:space="preserve"> de </w:t>
                      </w:r>
                      <w:proofErr w:type="spellStart"/>
                      <w:r w:rsidR="00BA49D6" w:rsidRPr="005E1080">
                        <w:t>salud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crónicas</w:t>
                      </w:r>
                      <w:proofErr w:type="spellEnd"/>
                      <w:r w:rsidR="00B61C2C" w:rsidRPr="005E1080">
                        <w:t>.</w:t>
                      </w:r>
                    </w:p>
                    <w:p w14:paraId="075D1835" w14:textId="591B65EE" w:rsidR="004C09B6" w:rsidRPr="005E1080" w:rsidRDefault="004C09B6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5E1080">
                        <w:t xml:space="preserve">- </w:t>
                      </w:r>
                      <w:proofErr w:type="spellStart"/>
                      <w:r w:rsidR="00BA49D6" w:rsidRPr="005E1080">
                        <w:t>Cohesión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comunitaria</w:t>
                      </w:r>
                      <w:proofErr w:type="spellEnd"/>
                      <w:r w:rsidR="00BA49D6" w:rsidRPr="005E1080">
                        <w:t xml:space="preserve">: </w:t>
                      </w:r>
                      <w:proofErr w:type="spellStart"/>
                      <w:r w:rsidR="00BA49D6" w:rsidRPr="005E1080">
                        <w:t>los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residentes</w:t>
                      </w:r>
                      <w:proofErr w:type="spellEnd"/>
                      <w:r w:rsidR="00BA49D6" w:rsidRPr="005E1080">
                        <w:t xml:space="preserve"> se </w:t>
                      </w:r>
                      <w:proofErr w:type="spellStart"/>
                      <w:r w:rsidR="00BA49D6" w:rsidRPr="005E1080">
                        <w:t>unen</w:t>
                      </w:r>
                      <w:proofErr w:type="spellEnd"/>
                      <w:r w:rsidR="00BA49D6" w:rsidRPr="005E1080">
                        <w:t xml:space="preserve"> para </w:t>
                      </w:r>
                      <w:proofErr w:type="spellStart"/>
                      <w:r w:rsidR="00BA49D6" w:rsidRPr="005E1080">
                        <w:t>mejorar</w:t>
                      </w:r>
                      <w:proofErr w:type="spellEnd"/>
                      <w:r w:rsidR="00BA49D6" w:rsidRPr="005E1080">
                        <w:t xml:space="preserve"> sus </w:t>
                      </w:r>
                      <w:proofErr w:type="spellStart"/>
                      <w:r w:rsidR="00BA49D6" w:rsidRPr="005E1080">
                        <w:t>parques</w:t>
                      </w:r>
                      <w:proofErr w:type="spellEnd"/>
                      <w:r w:rsidR="00BA49D6" w:rsidRPr="005E1080">
                        <w:t xml:space="preserve">, </w:t>
                      </w:r>
                      <w:proofErr w:type="spellStart"/>
                      <w:r w:rsidR="00BA49D6" w:rsidRPr="005E1080">
                        <w:t>evitando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problemas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antisociales</w:t>
                      </w:r>
                      <w:proofErr w:type="spellEnd"/>
                      <w:r w:rsidR="00BA49D6" w:rsidRPr="005E1080">
                        <w:t xml:space="preserve"> o </w:t>
                      </w:r>
                      <w:proofErr w:type="spellStart"/>
                      <w:r w:rsidR="00BA49D6" w:rsidRPr="005E1080">
                        <w:t>actividades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delictivas</w:t>
                      </w:r>
                      <w:proofErr w:type="spellEnd"/>
                      <w:r w:rsidR="00BA49D6" w:rsidRPr="005E1080">
                        <w:t xml:space="preserve"> que de </w:t>
                      </w:r>
                      <w:proofErr w:type="spellStart"/>
                      <w:r w:rsidR="00BA49D6" w:rsidRPr="005E1080">
                        <w:t>otro</w:t>
                      </w:r>
                      <w:proofErr w:type="spellEnd"/>
                      <w:r w:rsidR="00BA49D6" w:rsidRPr="005E1080">
                        <w:t xml:space="preserve"> modo se </w:t>
                      </w:r>
                      <w:proofErr w:type="spellStart"/>
                      <w:r w:rsidR="00BA49D6" w:rsidRPr="005E1080">
                        <w:t>dedicarían</w:t>
                      </w:r>
                      <w:proofErr w:type="spellEnd"/>
                      <w:r w:rsidR="00BA49D6" w:rsidRPr="005E1080">
                        <w:t xml:space="preserve"> a la </w:t>
                      </w:r>
                      <w:proofErr w:type="spellStart"/>
                      <w:r w:rsidR="00BA49D6" w:rsidRPr="005E1080">
                        <w:t>policía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o</w:t>
                      </w:r>
                      <w:proofErr w:type="spellEnd"/>
                      <w:r w:rsidR="00BA49D6" w:rsidRPr="005E1080">
                        <w:t xml:space="preserve"> a la </w:t>
                      </w:r>
                      <w:proofErr w:type="spellStart"/>
                      <w:r w:rsidR="00BA49D6" w:rsidRPr="005E1080">
                        <w:t>protección</w:t>
                      </w:r>
                      <w:proofErr w:type="spellEnd"/>
                      <w:r w:rsidR="00BA49D6" w:rsidRPr="005E1080">
                        <w:t xml:space="preserve"> contra </w:t>
                      </w:r>
                      <w:proofErr w:type="spellStart"/>
                      <w:r w:rsidR="00BA49D6" w:rsidRPr="005E1080">
                        <w:t>incendios</w:t>
                      </w:r>
                      <w:proofErr w:type="spellEnd"/>
                      <w:r w:rsidR="00BA49D6" w:rsidRPr="005E1080">
                        <w:t xml:space="preserve">, </w:t>
                      </w:r>
                      <w:proofErr w:type="spellStart"/>
                      <w:r w:rsidR="00BA49D6" w:rsidRPr="005E1080">
                        <w:t>prisiones</w:t>
                      </w:r>
                      <w:proofErr w:type="spellEnd"/>
                      <w:r w:rsidR="00BA49D6" w:rsidRPr="005E1080">
                        <w:t xml:space="preserve">, </w:t>
                      </w:r>
                      <w:proofErr w:type="spellStart"/>
                      <w:r w:rsidR="00BA49D6" w:rsidRPr="005E1080">
                        <w:t>asesoramiento</w:t>
                      </w:r>
                      <w:proofErr w:type="spellEnd"/>
                      <w:r w:rsidR="00BA49D6" w:rsidRPr="005E1080">
                        <w:t xml:space="preserve"> o </w:t>
                      </w:r>
                      <w:proofErr w:type="spellStart"/>
                      <w:proofErr w:type="gramStart"/>
                      <w:r w:rsidR="00BA49D6" w:rsidRPr="005E1080">
                        <w:t>rehabilitación</w:t>
                      </w:r>
                      <w:proofErr w:type="spellEnd"/>
                      <w:r w:rsidR="00BA49D6" w:rsidRPr="005E1080">
                        <w:t>.</w:t>
                      </w:r>
                      <w:r w:rsidR="007E09F7" w:rsidRPr="005E1080">
                        <w:t>.</w:t>
                      </w:r>
                      <w:proofErr w:type="gramEnd"/>
                      <w:r w:rsidR="007E09F7" w:rsidRPr="005E1080">
                        <w:t xml:space="preserve"> </w:t>
                      </w:r>
                    </w:p>
                    <w:p w14:paraId="19766978" w14:textId="3D480CF1" w:rsidR="004C09B6" w:rsidRPr="005E1080" w:rsidRDefault="002B5BA5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5E1080">
                        <w:t xml:space="preserve">- </w:t>
                      </w:r>
                      <w:r w:rsidR="00BA49D6" w:rsidRPr="005E1080">
                        <w:t xml:space="preserve">Agua </w:t>
                      </w:r>
                      <w:proofErr w:type="spellStart"/>
                      <w:r w:rsidR="00BA49D6" w:rsidRPr="005E1080">
                        <w:t>limpia</w:t>
                      </w:r>
                      <w:proofErr w:type="spellEnd"/>
                      <w:r w:rsidR="00BA49D6" w:rsidRPr="005E1080">
                        <w:t xml:space="preserve">: la </w:t>
                      </w:r>
                      <w:proofErr w:type="spellStart"/>
                      <w:r w:rsidR="00BA49D6" w:rsidRPr="005E1080">
                        <w:t>lluvia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recogida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por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los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árboles</w:t>
                      </w:r>
                      <w:proofErr w:type="spellEnd"/>
                      <w:r w:rsidR="00BA49D6" w:rsidRPr="005E1080">
                        <w:t xml:space="preserve">, </w:t>
                      </w:r>
                      <w:proofErr w:type="spellStart"/>
                      <w:r w:rsidR="00BA49D6" w:rsidRPr="005E1080">
                        <w:t>los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arbustos</w:t>
                      </w:r>
                      <w:proofErr w:type="spellEnd"/>
                      <w:r w:rsidR="00BA49D6" w:rsidRPr="005E1080">
                        <w:t xml:space="preserve"> y </w:t>
                      </w:r>
                      <w:proofErr w:type="spellStart"/>
                      <w:r w:rsidR="00BA49D6" w:rsidRPr="005E1080">
                        <w:t>el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suelo</w:t>
                      </w:r>
                      <w:proofErr w:type="spellEnd"/>
                      <w:r w:rsidR="00BA49D6" w:rsidRPr="005E1080">
                        <w:t xml:space="preserve"> reduce </w:t>
                      </w:r>
                      <w:proofErr w:type="spellStart"/>
                      <w:r w:rsidR="00BA49D6" w:rsidRPr="005E1080">
                        <w:t>el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costo</w:t>
                      </w:r>
                      <w:proofErr w:type="spellEnd"/>
                      <w:r w:rsidR="00BA49D6" w:rsidRPr="005E1080">
                        <w:t xml:space="preserve"> del </w:t>
                      </w:r>
                      <w:proofErr w:type="spellStart"/>
                      <w:r w:rsidR="00BA49D6" w:rsidRPr="005E1080">
                        <w:t>tratamiento</w:t>
                      </w:r>
                      <w:proofErr w:type="spellEnd"/>
                      <w:r w:rsidR="00BA49D6" w:rsidRPr="005E1080">
                        <w:t xml:space="preserve"> de las </w:t>
                      </w:r>
                      <w:proofErr w:type="spellStart"/>
                      <w:r w:rsidR="00BA49D6" w:rsidRPr="005E1080">
                        <w:t>aguas</w:t>
                      </w:r>
                      <w:proofErr w:type="spellEnd"/>
                      <w:r w:rsidR="00BA49D6" w:rsidRPr="005E1080">
                        <w:t xml:space="preserve"> </w:t>
                      </w:r>
                      <w:proofErr w:type="spellStart"/>
                      <w:r w:rsidR="00BA49D6" w:rsidRPr="005E1080">
                        <w:t>pluviales</w:t>
                      </w:r>
                      <w:proofErr w:type="spellEnd"/>
                      <w:r w:rsidR="000C0D1B" w:rsidRPr="005E1080">
                        <w:t xml:space="preserve">. </w:t>
                      </w:r>
                    </w:p>
                    <w:p w14:paraId="38F6B7B7" w14:textId="05B9648C" w:rsidR="000C0D1B" w:rsidRPr="005E1080" w:rsidRDefault="000C0D1B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5E1080">
                        <w:t xml:space="preserve">- </w:t>
                      </w:r>
                      <w:r w:rsidR="00CD28C7" w:rsidRPr="005E1080">
                        <w:t xml:space="preserve">Aire </w:t>
                      </w:r>
                      <w:proofErr w:type="spellStart"/>
                      <w:r w:rsidR="00CD28C7" w:rsidRPr="005E1080">
                        <w:t>limpio</w:t>
                      </w:r>
                      <w:proofErr w:type="spellEnd"/>
                      <w:r w:rsidR="00CD28C7" w:rsidRPr="005E1080">
                        <w:t xml:space="preserve">: </w:t>
                      </w:r>
                      <w:proofErr w:type="spellStart"/>
                      <w:r w:rsidR="00CD28C7" w:rsidRPr="005E1080">
                        <w:t>los</w:t>
                      </w:r>
                      <w:proofErr w:type="spellEnd"/>
                      <w:r w:rsidR="00CD28C7" w:rsidRPr="005E1080">
                        <w:t xml:space="preserve"> </w:t>
                      </w:r>
                      <w:proofErr w:type="spellStart"/>
                      <w:r w:rsidR="00CD28C7" w:rsidRPr="005E1080">
                        <w:t>árboles</w:t>
                      </w:r>
                      <w:proofErr w:type="spellEnd"/>
                      <w:r w:rsidR="00CD28C7" w:rsidRPr="005E1080">
                        <w:t xml:space="preserve"> y </w:t>
                      </w:r>
                      <w:proofErr w:type="spellStart"/>
                      <w:r w:rsidR="00CD28C7" w:rsidRPr="005E1080">
                        <w:t>arbustos</w:t>
                      </w:r>
                      <w:proofErr w:type="spellEnd"/>
                      <w:r w:rsidR="00CD28C7" w:rsidRPr="005E1080">
                        <w:t xml:space="preserve"> </w:t>
                      </w:r>
                      <w:proofErr w:type="spellStart"/>
                      <w:r w:rsidR="00CD28C7" w:rsidRPr="005E1080">
                        <w:t>absorben</w:t>
                      </w:r>
                      <w:proofErr w:type="spellEnd"/>
                      <w:r w:rsidR="00CD28C7" w:rsidRPr="005E1080">
                        <w:t xml:space="preserve"> </w:t>
                      </w:r>
                      <w:proofErr w:type="spellStart"/>
                      <w:r w:rsidR="00CD28C7" w:rsidRPr="005E1080">
                        <w:t>una</w:t>
                      </w:r>
                      <w:proofErr w:type="spellEnd"/>
                      <w:r w:rsidR="00CD28C7" w:rsidRPr="005E1080">
                        <w:t xml:space="preserve"> </w:t>
                      </w:r>
                      <w:proofErr w:type="spellStart"/>
                      <w:r w:rsidR="00CD28C7" w:rsidRPr="005E1080">
                        <w:t>variedad</w:t>
                      </w:r>
                      <w:proofErr w:type="spellEnd"/>
                      <w:r w:rsidR="00CD28C7" w:rsidRPr="005E1080">
                        <w:t xml:space="preserve"> de </w:t>
                      </w:r>
                      <w:proofErr w:type="spellStart"/>
                      <w:r w:rsidR="00CD28C7" w:rsidRPr="005E1080">
                        <w:t>contaminantes</w:t>
                      </w:r>
                      <w:proofErr w:type="spellEnd"/>
                      <w:r w:rsidR="00CD28C7" w:rsidRPr="005E1080">
                        <w:t xml:space="preserve"> del </w:t>
                      </w:r>
                      <w:proofErr w:type="spellStart"/>
                      <w:r w:rsidR="00CD28C7" w:rsidRPr="005E1080">
                        <w:t>aire</w:t>
                      </w:r>
                      <w:proofErr w:type="spellEnd"/>
                      <w:r w:rsidR="00CD28C7" w:rsidRPr="005E1080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1080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FCF6E5" wp14:editId="6EF2763B">
                <wp:simplePos x="0" y="0"/>
                <wp:positionH relativeFrom="column">
                  <wp:posOffset>3194392</wp:posOffset>
                </wp:positionH>
                <wp:positionV relativeFrom="paragraph">
                  <wp:posOffset>2332599</wp:posOffset>
                </wp:positionV>
                <wp:extent cx="3048000" cy="1547446"/>
                <wp:effectExtent l="0" t="0" r="0" b="0"/>
                <wp:wrapNone/>
                <wp:docPr id="2216047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547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D42606" w14:textId="5E1E8CB5" w:rsidR="00A20DC6" w:rsidRDefault="0000114E" w:rsidP="0000114E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Beneficios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Sociales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0DC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  <w:t>&gt;&gt;&gt;</w:t>
                            </w:r>
                          </w:p>
                          <w:p w14:paraId="7CC35479" w14:textId="27320DB2" w:rsidR="00A20DC6" w:rsidRPr="004B1394" w:rsidRDefault="00A20DC6" w:rsidP="0000114E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BA52E0" w:rsidRPr="004B1394">
                              <w:t xml:space="preserve">Brinda la </w:t>
                            </w:r>
                            <w:proofErr w:type="spellStart"/>
                            <w:r w:rsidR="00BA52E0" w:rsidRPr="004B1394">
                              <w:t>oportunidad</w:t>
                            </w:r>
                            <w:proofErr w:type="spellEnd"/>
                            <w:r w:rsidR="00BA52E0" w:rsidRPr="004B1394">
                              <w:t xml:space="preserve"> de </w:t>
                            </w:r>
                            <w:proofErr w:type="spellStart"/>
                            <w:r w:rsidR="00BA52E0" w:rsidRPr="004B1394">
                              <w:t>conocer</w:t>
                            </w:r>
                            <w:proofErr w:type="spellEnd"/>
                            <w:r w:rsidR="00BA52E0" w:rsidRPr="004B1394">
                              <w:t xml:space="preserve"> </w:t>
                            </w:r>
                            <w:proofErr w:type="spellStart"/>
                            <w:r w:rsidR="00BA52E0" w:rsidRPr="004B1394">
                              <w:t>gente</w:t>
                            </w:r>
                            <w:proofErr w:type="spellEnd"/>
                            <w:r w:rsidR="0096090D" w:rsidRPr="004B1394">
                              <w:t>.</w:t>
                            </w:r>
                          </w:p>
                          <w:p w14:paraId="61CB31B8" w14:textId="12DC8714" w:rsidR="00A20DC6" w:rsidRPr="004B1394" w:rsidRDefault="00A20DC6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4B1394">
                              <w:t xml:space="preserve">- </w:t>
                            </w:r>
                            <w:proofErr w:type="spellStart"/>
                            <w:r w:rsidR="00BA52E0" w:rsidRPr="004B1394">
                              <w:t>Promueve</w:t>
                            </w:r>
                            <w:proofErr w:type="spellEnd"/>
                            <w:r w:rsidR="00BA52E0" w:rsidRPr="004B1394">
                              <w:t xml:space="preserve"> </w:t>
                            </w:r>
                            <w:proofErr w:type="spellStart"/>
                            <w:r w:rsidR="00BA52E0" w:rsidRPr="004B1394">
                              <w:t>una</w:t>
                            </w:r>
                            <w:proofErr w:type="spellEnd"/>
                            <w:r w:rsidR="00BA52E0" w:rsidRPr="004B1394">
                              <w:t xml:space="preserve"> </w:t>
                            </w:r>
                            <w:proofErr w:type="spellStart"/>
                            <w:r w:rsidR="00BA52E0" w:rsidRPr="004B1394">
                              <w:t>sensación</w:t>
                            </w:r>
                            <w:proofErr w:type="spellEnd"/>
                            <w:r w:rsidR="00BA52E0" w:rsidRPr="004B1394">
                              <w:t xml:space="preserve"> general de </w:t>
                            </w:r>
                            <w:proofErr w:type="spellStart"/>
                            <w:r w:rsidR="00BA52E0" w:rsidRPr="004B1394">
                              <w:t>bienestar</w:t>
                            </w:r>
                            <w:proofErr w:type="spellEnd"/>
                            <w:r w:rsidR="0046687B" w:rsidRPr="004B1394">
                              <w:t>.</w:t>
                            </w:r>
                          </w:p>
                          <w:p w14:paraId="2E43862E" w14:textId="4F1D8BC8" w:rsidR="000608B5" w:rsidRPr="004B1394" w:rsidRDefault="000608B5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4B1394">
                              <w:t xml:space="preserve">- </w:t>
                            </w:r>
                            <w:r w:rsidR="00BA52E0" w:rsidRPr="004B1394">
                              <w:t xml:space="preserve">Ayuda a </w:t>
                            </w:r>
                            <w:proofErr w:type="spellStart"/>
                            <w:r w:rsidR="00BA52E0" w:rsidRPr="004B1394">
                              <w:t>los</w:t>
                            </w:r>
                            <w:proofErr w:type="spellEnd"/>
                            <w:r w:rsidR="00BA52E0" w:rsidRPr="004B1394">
                              <w:t xml:space="preserve"> </w:t>
                            </w:r>
                            <w:proofErr w:type="spellStart"/>
                            <w:r w:rsidR="00BA52E0" w:rsidRPr="004B1394">
                              <w:t>adultos</w:t>
                            </w:r>
                            <w:proofErr w:type="spellEnd"/>
                            <w:r w:rsidR="00BA52E0" w:rsidRPr="004B1394">
                              <w:t xml:space="preserve"> </w:t>
                            </w:r>
                            <w:proofErr w:type="spellStart"/>
                            <w:r w:rsidR="00BA52E0" w:rsidRPr="004B1394">
                              <w:t>mayores</w:t>
                            </w:r>
                            <w:proofErr w:type="spellEnd"/>
                            <w:r w:rsidR="00BA52E0" w:rsidRPr="004B1394">
                              <w:t xml:space="preserve"> a </w:t>
                            </w:r>
                            <w:proofErr w:type="spellStart"/>
                            <w:r w:rsidR="00BA52E0" w:rsidRPr="004B1394">
                              <w:t>mantener</w:t>
                            </w:r>
                            <w:proofErr w:type="spellEnd"/>
                            <w:r w:rsidR="00BA52E0" w:rsidRPr="004B1394">
                              <w:t xml:space="preserve"> sus </w:t>
                            </w:r>
                            <w:proofErr w:type="spellStart"/>
                            <w:r w:rsidR="00BA52E0" w:rsidRPr="004B1394">
                              <w:t>amistades</w:t>
                            </w:r>
                            <w:proofErr w:type="spellEnd"/>
                            <w:r w:rsidR="00BA52E0" w:rsidRPr="004B1394">
                              <w:t xml:space="preserve"> y </w:t>
                            </w:r>
                            <w:proofErr w:type="spellStart"/>
                            <w:r w:rsidR="00BA52E0" w:rsidRPr="004B1394">
                              <w:t>conexiones</w:t>
                            </w:r>
                            <w:proofErr w:type="spellEnd"/>
                            <w:r w:rsidR="00BA52E0" w:rsidRPr="004B1394">
                              <w:t xml:space="preserve"> </w:t>
                            </w:r>
                            <w:proofErr w:type="spellStart"/>
                            <w:r w:rsidR="00BA52E0" w:rsidRPr="004B1394">
                              <w:t>sociales</w:t>
                            </w:r>
                            <w:proofErr w:type="spellEnd"/>
                            <w:r w:rsidR="0046687B" w:rsidRPr="004B1394">
                              <w:t>.</w:t>
                            </w:r>
                          </w:p>
                          <w:p w14:paraId="682E95E6" w14:textId="4B8109EB" w:rsidR="0046687B" w:rsidRPr="004B1394" w:rsidRDefault="0046687B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4B1394">
                              <w:t xml:space="preserve">- </w:t>
                            </w:r>
                            <w:proofErr w:type="spellStart"/>
                            <w:r w:rsidR="00BB560E" w:rsidRPr="004B1394">
                              <w:t>Desarrolla</w:t>
                            </w:r>
                            <w:proofErr w:type="spellEnd"/>
                            <w:r w:rsidR="00BB560E" w:rsidRPr="004B1394">
                              <w:t xml:space="preserve"> </w:t>
                            </w:r>
                            <w:proofErr w:type="spellStart"/>
                            <w:r w:rsidR="00BB560E" w:rsidRPr="004B1394">
                              <w:t>una</w:t>
                            </w:r>
                            <w:proofErr w:type="spellEnd"/>
                            <w:r w:rsidR="00BB560E" w:rsidRPr="004B1394">
                              <w:t xml:space="preserve"> </w:t>
                            </w:r>
                            <w:proofErr w:type="spellStart"/>
                            <w:r w:rsidR="00BB560E" w:rsidRPr="004B1394">
                              <w:t>conexión</w:t>
                            </w:r>
                            <w:proofErr w:type="spellEnd"/>
                            <w:r w:rsidR="00BB560E" w:rsidRPr="004B1394">
                              <w:t xml:space="preserve"> </w:t>
                            </w:r>
                            <w:proofErr w:type="spellStart"/>
                            <w:r w:rsidR="00BB560E" w:rsidRPr="004B1394">
                              <w:t>más</w:t>
                            </w:r>
                            <w:proofErr w:type="spellEnd"/>
                            <w:r w:rsidR="00BB560E" w:rsidRPr="004B1394">
                              <w:t xml:space="preserve"> </w:t>
                            </w:r>
                            <w:proofErr w:type="spellStart"/>
                            <w:r w:rsidR="00BB560E" w:rsidRPr="004B1394">
                              <w:t>fuerte</w:t>
                            </w:r>
                            <w:proofErr w:type="spellEnd"/>
                            <w:r w:rsidR="00BB560E" w:rsidRPr="004B1394">
                              <w:t xml:space="preserve"> con la </w:t>
                            </w:r>
                            <w:proofErr w:type="spellStart"/>
                            <w:r w:rsidR="00BB560E" w:rsidRPr="004B1394">
                              <w:t>comunidad</w:t>
                            </w:r>
                            <w:proofErr w:type="spellEnd"/>
                            <w:r w:rsidRPr="004B1394">
                              <w:t xml:space="preserve">. </w:t>
                            </w:r>
                          </w:p>
                          <w:p w14:paraId="5327699B" w14:textId="0DADA00C" w:rsidR="0046687B" w:rsidRPr="004B1394" w:rsidRDefault="0046687B" w:rsidP="005E108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4B1394">
                              <w:t xml:space="preserve">- </w:t>
                            </w:r>
                            <w:r w:rsidR="00BB560E" w:rsidRPr="004B1394">
                              <w:t xml:space="preserve">Reduce </w:t>
                            </w:r>
                            <w:proofErr w:type="spellStart"/>
                            <w:r w:rsidR="00BB560E" w:rsidRPr="004B1394">
                              <w:t>el</w:t>
                            </w:r>
                            <w:proofErr w:type="spellEnd"/>
                            <w:r w:rsidR="00BB560E" w:rsidRPr="004B1394">
                              <w:t xml:space="preserve"> </w:t>
                            </w:r>
                            <w:proofErr w:type="spellStart"/>
                            <w:r w:rsidR="00BB560E" w:rsidRPr="004B1394">
                              <w:t>aburrimiento</w:t>
                            </w:r>
                            <w:proofErr w:type="spellEnd"/>
                            <w:r w:rsidR="00BB560E" w:rsidRPr="004B1394">
                              <w:t xml:space="preserve"> y </w:t>
                            </w:r>
                            <w:proofErr w:type="spellStart"/>
                            <w:r w:rsidR="00BB560E" w:rsidRPr="004B1394">
                              <w:t>meterse</w:t>
                            </w:r>
                            <w:proofErr w:type="spellEnd"/>
                            <w:r w:rsidR="00BB560E" w:rsidRPr="004B1394">
                              <w:t xml:space="preserve"> </w:t>
                            </w:r>
                            <w:proofErr w:type="spellStart"/>
                            <w:r w:rsidR="00BB560E" w:rsidRPr="004B1394">
                              <w:t>en</w:t>
                            </w:r>
                            <w:proofErr w:type="spellEnd"/>
                            <w:r w:rsidR="00BB560E" w:rsidRPr="004B1394">
                              <w:t xml:space="preserve"> </w:t>
                            </w:r>
                            <w:proofErr w:type="spellStart"/>
                            <w:r w:rsidR="00BB560E" w:rsidRPr="004B1394">
                              <w:t>problemas</w:t>
                            </w:r>
                            <w:proofErr w:type="spellEnd"/>
                            <w:r w:rsidR="00BB560E" w:rsidRPr="004B1394">
                              <w:t xml:space="preserve"> con las </w:t>
                            </w:r>
                            <w:proofErr w:type="spellStart"/>
                            <w:r w:rsidR="00BB560E" w:rsidRPr="004B1394">
                              <w:t>fuerzas</w:t>
                            </w:r>
                            <w:proofErr w:type="spellEnd"/>
                            <w:r w:rsidR="00BB560E" w:rsidRPr="004B1394">
                              <w:t xml:space="preserve"> del </w:t>
                            </w:r>
                            <w:proofErr w:type="spellStart"/>
                            <w:r w:rsidR="00BB560E" w:rsidRPr="004B1394">
                              <w:t>orden</w:t>
                            </w:r>
                            <w:proofErr w:type="spellEnd"/>
                            <w:r w:rsidR="002C65B5" w:rsidRPr="004B1394">
                              <w:t xml:space="preserve">. </w:t>
                            </w:r>
                          </w:p>
                          <w:p w14:paraId="4B3F4692" w14:textId="77777777" w:rsidR="00A20DC6" w:rsidRPr="004D35AD" w:rsidRDefault="00A20DC6" w:rsidP="00A20DC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832A00" w14:textId="77777777" w:rsidR="00A20DC6" w:rsidRDefault="00A20DC6" w:rsidP="00A20DC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F6E5" id="_x0000_s1041" type="#_x0000_t202" style="position:absolute;margin-left:251.55pt;margin-top:183.65pt;width:240pt;height:12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3D42606" w14:textId="5E1E8CB5" w:rsidR="00A20DC6" w:rsidRDefault="0000114E" w:rsidP="0000114E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Beneficios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Sociales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 w:rsidR="00A20DC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  <w:t>&gt;&gt;&gt;</w:t>
                      </w:r>
                    </w:p>
                    <w:p w14:paraId="7CC35479" w14:textId="27320DB2" w:rsidR="00A20DC6" w:rsidRPr="004B1394" w:rsidRDefault="00A20DC6" w:rsidP="0000114E">
                      <w:pPr>
                        <w:widowControl w:val="0"/>
                        <w:spacing w:line="276" w:lineRule="auto"/>
                        <w:jc w:val="both"/>
                      </w:pP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r w:rsidR="00BA52E0" w:rsidRPr="004B1394">
                        <w:t xml:space="preserve">Brinda la </w:t>
                      </w:r>
                      <w:proofErr w:type="spellStart"/>
                      <w:r w:rsidR="00BA52E0" w:rsidRPr="004B1394">
                        <w:t>oportunidad</w:t>
                      </w:r>
                      <w:proofErr w:type="spellEnd"/>
                      <w:r w:rsidR="00BA52E0" w:rsidRPr="004B1394">
                        <w:t xml:space="preserve"> de </w:t>
                      </w:r>
                      <w:proofErr w:type="spellStart"/>
                      <w:r w:rsidR="00BA52E0" w:rsidRPr="004B1394">
                        <w:t>conocer</w:t>
                      </w:r>
                      <w:proofErr w:type="spellEnd"/>
                      <w:r w:rsidR="00BA52E0" w:rsidRPr="004B1394">
                        <w:t xml:space="preserve"> </w:t>
                      </w:r>
                      <w:proofErr w:type="spellStart"/>
                      <w:r w:rsidR="00BA52E0" w:rsidRPr="004B1394">
                        <w:t>gente</w:t>
                      </w:r>
                      <w:proofErr w:type="spellEnd"/>
                      <w:r w:rsidR="0096090D" w:rsidRPr="004B1394">
                        <w:t>.</w:t>
                      </w:r>
                    </w:p>
                    <w:p w14:paraId="61CB31B8" w14:textId="12DC8714" w:rsidR="00A20DC6" w:rsidRPr="004B1394" w:rsidRDefault="00A20DC6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4B1394">
                        <w:t xml:space="preserve">- </w:t>
                      </w:r>
                      <w:proofErr w:type="spellStart"/>
                      <w:r w:rsidR="00BA52E0" w:rsidRPr="004B1394">
                        <w:t>Promueve</w:t>
                      </w:r>
                      <w:proofErr w:type="spellEnd"/>
                      <w:r w:rsidR="00BA52E0" w:rsidRPr="004B1394">
                        <w:t xml:space="preserve"> </w:t>
                      </w:r>
                      <w:proofErr w:type="spellStart"/>
                      <w:r w:rsidR="00BA52E0" w:rsidRPr="004B1394">
                        <w:t>una</w:t>
                      </w:r>
                      <w:proofErr w:type="spellEnd"/>
                      <w:r w:rsidR="00BA52E0" w:rsidRPr="004B1394">
                        <w:t xml:space="preserve"> </w:t>
                      </w:r>
                      <w:proofErr w:type="spellStart"/>
                      <w:r w:rsidR="00BA52E0" w:rsidRPr="004B1394">
                        <w:t>sensación</w:t>
                      </w:r>
                      <w:proofErr w:type="spellEnd"/>
                      <w:r w:rsidR="00BA52E0" w:rsidRPr="004B1394">
                        <w:t xml:space="preserve"> general de </w:t>
                      </w:r>
                      <w:proofErr w:type="spellStart"/>
                      <w:r w:rsidR="00BA52E0" w:rsidRPr="004B1394">
                        <w:t>bienestar</w:t>
                      </w:r>
                      <w:proofErr w:type="spellEnd"/>
                      <w:r w:rsidR="0046687B" w:rsidRPr="004B1394">
                        <w:t>.</w:t>
                      </w:r>
                    </w:p>
                    <w:p w14:paraId="2E43862E" w14:textId="4F1D8BC8" w:rsidR="000608B5" w:rsidRPr="004B1394" w:rsidRDefault="000608B5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4B1394">
                        <w:t xml:space="preserve">- </w:t>
                      </w:r>
                      <w:r w:rsidR="00BA52E0" w:rsidRPr="004B1394">
                        <w:t xml:space="preserve">Ayuda a </w:t>
                      </w:r>
                      <w:proofErr w:type="spellStart"/>
                      <w:r w:rsidR="00BA52E0" w:rsidRPr="004B1394">
                        <w:t>los</w:t>
                      </w:r>
                      <w:proofErr w:type="spellEnd"/>
                      <w:r w:rsidR="00BA52E0" w:rsidRPr="004B1394">
                        <w:t xml:space="preserve"> </w:t>
                      </w:r>
                      <w:proofErr w:type="spellStart"/>
                      <w:r w:rsidR="00BA52E0" w:rsidRPr="004B1394">
                        <w:t>adultos</w:t>
                      </w:r>
                      <w:proofErr w:type="spellEnd"/>
                      <w:r w:rsidR="00BA52E0" w:rsidRPr="004B1394">
                        <w:t xml:space="preserve"> </w:t>
                      </w:r>
                      <w:proofErr w:type="spellStart"/>
                      <w:r w:rsidR="00BA52E0" w:rsidRPr="004B1394">
                        <w:t>mayores</w:t>
                      </w:r>
                      <w:proofErr w:type="spellEnd"/>
                      <w:r w:rsidR="00BA52E0" w:rsidRPr="004B1394">
                        <w:t xml:space="preserve"> a </w:t>
                      </w:r>
                      <w:proofErr w:type="spellStart"/>
                      <w:r w:rsidR="00BA52E0" w:rsidRPr="004B1394">
                        <w:t>mantener</w:t>
                      </w:r>
                      <w:proofErr w:type="spellEnd"/>
                      <w:r w:rsidR="00BA52E0" w:rsidRPr="004B1394">
                        <w:t xml:space="preserve"> sus </w:t>
                      </w:r>
                      <w:proofErr w:type="spellStart"/>
                      <w:r w:rsidR="00BA52E0" w:rsidRPr="004B1394">
                        <w:t>amistades</w:t>
                      </w:r>
                      <w:proofErr w:type="spellEnd"/>
                      <w:r w:rsidR="00BA52E0" w:rsidRPr="004B1394">
                        <w:t xml:space="preserve"> y </w:t>
                      </w:r>
                      <w:proofErr w:type="spellStart"/>
                      <w:r w:rsidR="00BA52E0" w:rsidRPr="004B1394">
                        <w:t>conexiones</w:t>
                      </w:r>
                      <w:proofErr w:type="spellEnd"/>
                      <w:r w:rsidR="00BA52E0" w:rsidRPr="004B1394">
                        <w:t xml:space="preserve"> </w:t>
                      </w:r>
                      <w:proofErr w:type="spellStart"/>
                      <w:r w:rsidR="00BA52E0" w:rsidRPr="004B1394">
                        <w:t>sociales</w:t>
                      </w:r>
                      <w:proofErr w:type="spellEnd"/>
                      <w:r w:rsidR="0046687B" w:rsidRPr="004B1394">
                        <w:t>.</w:t>
                      </w:r>
                    </w:p>
                    <w:p w14:paraId="682E95E6" w14:textId="4B8109EB" w:rsidR="0046687B" w:rsidRPr="004B1394" w:rsidRDefault="0046687B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4B1394">
                        <w:t xml:space="preserve">- </w:t>
                      </w:r>
                      <w:proofErr w:type="spellStart"/>
                      <w:r w:rsidR="00BB560E" w:rsidRPr="004B1394">
                        <w:t>Desarrolla</w:t>
                      </w:r>
                      <w:proofErr w:type="spellEnd"/>
                      <w:r w:rsidR="00BB560E" w:rsidRPr="004B1394">
                        <w:t xml:space="preserve"> </w:t>
                      </w:r>
                      <w:proofErr w:type="spellStart"/>
                      <w:r w:rsidR="00BB560E" w:rsidRPr="004B1394">
                        <w:t>una</w:t>
                      </w:r>
                      <w:proofErr w:type="spellEnd"/>
                      <w:r w:rsidR="00BB560E" w:rsidRPr="004B1394">
                        <w:t xml:space="preserve"> </w:t>
                      </w:r>
                      <w:proofErr w:type="spellStart"/>
                      <w:r w:rsidR="00BB560E" w:rsidRPr="004B1394">
                        <w:t>conexión</w:t>
                      </w:r>
                      <w:proofErr w:type="spellEnd"/>
                      <w:r w:rsidR="00BB560E" w:rsidRPr="004B1394">
                        <w:t xml:space="preserve"> </w:t>
                      </w:r>
                      <w:proofErr w:type="spellStart"/>
                      <w:r w:rsidR="00BB560E" w:rsidRPr="004B1394">
                        <w:t>más</w:t>
                      </w:r>
                      <w:proofErr w:type="spellEnd"/>
                      <w:r w:rsidR="00BB560E" w:rsidRPr="004B1394">
                        <w:t xml:space="preserve"> </w:t>
                      </w:r>
                      <w:proofErr w:type="spellStart"/>
                      <w:r w:rsidR="00BB560E" w:rsidRPr="004B1394">
                        <w:t>fuerte</w:t>
                      </w:r>
                      <w:proofErr w:type="spellEnd"/>
                      <w:r w:rsidR="00BB560E" w:rsidRPr="004B1394">
                        <w:t xml:space="preserve"> con la </w:t>
                      </w:r>
                      <w:proofErr w:type="spellStart"/>
                      <w:r w:rsidR="00BB560E" w:rsidRPr="004B1394">
                        <w:t>comunidad</w:t>
                      </w:r>
                      <w:proofErr w:type="spellEnd"/>
                      <w:r w:rsidRPr="004B1394">
                        <w:t xml:space="preserve">. </w:t>
                      </w:r>
                    </w:p>
                    <w:p w14:paraId="5327699B" w14:textId="0DADA00C" w:rsidR="0046687B" w:rsidRPr="004B1394" w:rsidRDefault="0046687B" w:rsidP="005E1080">
                      <w:pPr>
                        <w:widowControl w:val="0"/>
                        <w:spacing w:line="276" w:lineRule="auto"/>
                        <w:jc w:val="both"/>
                      </w:pPr>
                      <w:r w:rsidRPr="004B1394">
                        <w:t xml:space="preserve">- </w:t>
                      </w:r>
                      <w:r w:rsidR="00BB560E" w:rsidRPr="004B1394">
                        <w:t xml:space="preserve">Reduce </w:t>
                      </w:r>
                      <w:proofErr w:type="spellStart"/>
                      <w:r w:rsidR="00BB560E" w:rsidRPr="004B1394">
                        <w:t>el</w:t>
                      </w:r>
                      <w:proofErr w:type="spellEnd"/>
                      <w:r w:rsidR="00BB560E" w:rsidRPr="004B1394">
                        <w:t xml:space="preserve"> </w:t>
                      </w:r>
                      <w:proofErr w:type="spellStart"/>
                      <w:r w:rsidR="00BB560E" w:rsidRPr="004B1394">
                        <w:t>aburrimiento</w:t>
                      </w:r>
                      <w:proofErr w:type="spellEnd"/>
                      <w:r w:rsidR="00BB560E" w:rsidRPr="004B1394">
                        <w:t xml:space="preserve"> y </w:t>
                      </w:r>
                      <w:proofErr w:type="spellStart"/>
                      <w:r w:rsidR="00BB560E" w:rsidRPr="004B1394">
                        <w:t>meterse</w:t>
                      </w:r>
                      <w:proofErr w:type="spellEnd"/>
                      <w:r w:rsidR="00BB560E" w:rsidRPr="004B1394">
                        <w:t xml:space="preserve"> </w:t>
                      </w:r>
                      <w:proofErr w:type="spellStart"/>
                      <w:r w:rsidR="00BB560E" w:rsidRPr="004B1394">
                        <w:t>en</w:t>
                      </w:r>
                      <w:proofErr w:type="spellEnd"/>
                      <w:r w:rsidR="00BB560E" w:rsidRPr="004B1394">
                        <w:t xml:space="preserve"> </w:t>
                      </w:r>
                      <w:proofErr w:type="spellStart"/>
                      <w:r w:rsidR="00BB560E" w:rsidRPr="004B1394">
                        <w:t>problemas</w:t>
                      </w:r>
                      <w:proofErr w:type="spellEnd"/>
                      <w:r w:rsidR="00BB560E" w:rsidRPr="004B1394">
                        <w:t xml:space="preserve"> con las </w:t>
                      </w:r>
                      <w:proofErr w:type="spellStart"/>
                      <w:r w:rsidR="00BB560E" w:rsidRPr="004B1394">
                        <w:t>fuerzas</w:t>
                      </w:r>
                      <w:proofErr w:type="spellEnd"/>
                      <w:r w:rsidR="00BB560E" w:rsidRPr="004B1394">
                        <w:t xml:space="preserve"> del </w:t>
                      </w:r>
                      <w:proofErr w:type="spellStart"/>
                      <w:r w:rsidR="00BB560E" w:rsidRPr="004B1394">
                        <w:t>orden</w:t>
                      </w:r>
                      <w:proofErr w:type="spellEnd"/>
                      <w:r w:rsidR="002C65B5" w:rsidRPr="004B1394">
                        <w:t xml:space="preserve">. </w:t>
                      </w:r>
                    </w:p>
                    <w:p w14:paraId="4B3F4692" w14:textId="77777777" w:rsidR="00A20DC6" w:rsidRPr="004D35AD" w:rsidRDefault="00A20DC6" w:rsidP="00A20DC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5832A00" w14:textId="77777777" w:rsidR="00A20DC6" w:rsidRDefault="00A20DC6" w:rsidP="00A20DC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E5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7BCF069" wp14:editId="60878DD1">
                <wp:simplePos x="0" y="0"/>
                <wp:positionH relativeFrom="margin">
                  <wp:posOffset>35169</wp:posOffset>
                </wp:positionH>
                <wp:positionV relativeFrom="page">
                  <wp:posOffset>633047</wp:posOffset>
                </wp:positionV>
                <wp:extent cx="3018155" cy="6881446"/>
                <wp:effectExtent l="0" t="0" r="0" b="0"/>
                <wp:wrapNone/>
                <wp:docPr id="83630089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6881446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35399A" w14:textId="77777777" w:rsidR="004D3B35" w:rsidRDefault="00EB24B0" w:rsidP="00757E50">
                            <w:pPr>
                              <w:widowControl w:val="0"/>
                              <w:jc w:val="both"/>
                            </w:pPr>
                            <w:r w:rsidRPr="00F64F53">
                              <w:t xml:space="preserve">     </w:t>
                            </w:r>
                            <w:r w:rsidR="004D3B35" w:rsidRPr="00F64F53">
                              <w:t xml:space="preserve">Muchos </w:t>
                            </w:r>
                            <w:proofErr w:type="spellStart"/>
                            <w:r w:rsidR="004D3B35" w:rsidRPr="00F64F53">
                              <w:t>parques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están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diseñados</w:t>
                            </w:r>
                            <w:proofErr w:type="spellEnd"/>
                            <w:r w:rsidR="004D3B35" w:rsidRPr="00F64F53">
                              <w:t xml:space="preserve"> para </w:t>
                            </w:r>
                            <w:proofErr w:type="spellStart"/>
                            <w:r w:rsidR="004D3B35" w:rsidRPr="00F64F53">
                              <w:t>niños</w:t>
                            </w:r>
                            <w:proofErr w:type="spellEnd"/>
                            <w:r w:rsidR="004D3B35" w:rsidRPr="00F64F53">
                              <w:t xml:space="preserve"> y </w:t>
                            </w:r>
                            <w:proofErr w:type="spellStart"/>
                            <w:r w:rsidR="004D3B35" w:rsidRPr="00F64F53">
                              <w:t>adultos</w:t>
                            </w:r>
                            <w:proofErr w:type="spellEnd"/>
                            <w:r w:rsidR="004D3B35" w:rsidRPr="00F64F53">
                              <w:t xml:space="preserve"> no </w:t>
                            </w:r>
                            <w:proofErr w:type="spellStart"/>
                            <w:r w:rsidR="004D3B35" w:rsidRPr="00F64F53">
                              <w:t>discapacitados</w:t>
                            </w:r>
                            <w:proofErr w:type="spellEnd"/>
                            <w:r w:rsidR="004D3B35" w:rsidRPr="00F64F53">
                              <w:t xml:space="preserve">. Sin embargo, a </w:t>
                            </w:r>
                            <w:proofErr w:type="spellStart"/>
                            <w:r w:rsidR="004D3B35" w:rsidRPr="00F64F53">
                              <w:t>medida</w:t>
                            </w:r>
                            <w:proofErr w:type="spellEnd"/>
                            <w:r w:rsidR="004D3B35" w:rsidRPr="00F64F53">
                              <w:t xml:space="preserve"> que la población </w:t>
                            </w:r>
                            <w:proofErr w:type="spellStart"/>
                            <w:r w:rsidR="004D3B35" w:rsidRPr="00F64F53">
                              <w:t>envejece</w:t>
                            </w:r>
                            <w:proofErr w:type="spellEnd"/>
                            <w:r w:rsidR="004D3B35" w:rsidRPr="00F64F53">
                              <w:t xml:space="preserve"> y </w:t>
                            </w:r>
                            <w:proofErr w:type="spellStart"/>
                            <w:r w:rsidR="004D3B35" w:rsidRPr="00F64F53">
                              <w:t>aumenta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el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riesgo</w:t>
                            </w:r>
                            <w:proofErr w:type="spellEnd"/>
                            <w:r w:rsidR="004D3B35" w:rsidRPr="00F64F53">
                              <w:t xml:space="preserve"> de </w:t>
                            </w:r>
                            <w:proofErr w:type="spellStart"/>
                            <w:r w:rsidR="004D3B35" w:rsidRPr="00F64F53">
                              <w:t>afecciones</w:t>
                            </w:r>
                            <w:proofErr w:type="spellEnd"/>
                            <w:r w:rsidR="004D3B35" w:rsidRPr="00F64F53">
                              <w:t xml:space="preserve"> de </w:t>
                            </w:r>
                            <w:proofErr w:type="spellStart"/>
                            <w:r w:rsidR="004D3B35" w:rsidRPr="00F64F53">
                              <w:t>salud</w:t>
                            </w:r>
                            <w:proofErr w:type="spellEnd"/>
                            <w:r w:rsidR="004D3B35" w:rsidRPr="00F64F53">
                              <w:t xml:space="preserve"> a largo </w:t>
                            </w:r>
                            <w:proofErr w:type="spellStart"/>
                            <w:r w:rsidR="004D3B35" w:rsidRPr="00F64F53">
                              <w:t>plazo</w:t>
                            </w:r>
                            <w:proofErr w:type="spellEnd"/>
                            <w:r w:rsidR="004D3B35" w:rsidRPr="00F64F53">
                              <w:t xml:space="preserve">, es </w:t>
                            </w:r>
                            <w:proofErr w:type="spellStart"/>
                            <w:r w:rsidR="004D3B35" w:rsidRPr="00F64F53">
                              <w:t>importante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tener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en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cuenta</w:t>
                            </w:r>
                            <w:proofErr w:type="spellEnd"/>
                            <w:r w:rsidR="004D3B35" w:rsidRPr="00F64F53">
                              <w:t xml:space="preserve"> las barreras que </w:t>
                            </w:r>
                            <w:proofErr w:type="spellStart"/>
                            <w:r w:rsidR="004D3B35" w:rsidRPr="00F64F53">
                              <w:t>existen</w:t>
                            </w:r>
                            <w:proofErr w:type="spellEnd"/>
                            <w:r w:rsidR="004D3B35" w:rsidRPr="00F64F53">
                              <w:t xml:space="preserve"> para que </w:t>
                            </w:r>
                            <w:proofErr w:type="spellStart"/>
                            <w:r w:rsidR="004D3B35" w:rsidRPr="00F64F53">
                              <w:t>los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adultos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mayores</w:t>
                            </w:r>
                            <w:proofErr w:type="spellEnd"/>
                            <w:r w:rsidR="004D3B35" w:rsidRPr="00F64F53">
                              <w:t xml:space="preserve"> y las personas con </w:t>
                            </w:r>
                            <w:proofErr w:type="spellStart"/>
                            <w:r w:rsidR="004D3B35" w:rsidRPr="00F64F53">
                              <w:t>discapacidades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utilicen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los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parques</w:t>
                            </w:r>
                            <w:proofErr w:type="spellEnd"/>
                            <w:r w:rsidR="004D3B35" w:rsidRPr="00F64F53">
                              <w:t xml:space="preserve">. Los </w:t>
                            </w:r>
                            <w:proofErr w:type="spellStart"/>
                            <w:r w:rsidR="004D3B35" w:rsidRPr="00F64F53">
                              <w:t>cambios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en</w:t>
                            </w:r>
                            <w:proofErr w:type="spellEnd"/>
                            <w:r w:rsidR="004D3B35" w:rsidRPr="00F64F53">
                              <w:t xml:space="preserve"> la </w:t>
                            </w:r>
                            <w:proofErr w:type="spellStart"/>
                            <w:r w:rsidR="004D3B35" w:rsidRPr="00F64F53">
                              <w:t>actividad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física</w:t>
                            </w:r>
                            <w:proofErr w:type="spellEnd"/>
                            <w:r w:rsidR="004D3B35" w:rsidRPr="00F64F53">
                              <w:t xml:space="preserve">, la </w:t>
                            </w:r>
                            <w:proofErr w:type="spellStart"/>
                            <w:r w:rsidR="004D3B35" w:rsidRPr="00F64F53">
                              <w:t>capacidad</w:t>
                            </w:r>
                            <w:proofErr w:type="spellEnd"/>
                            <w:r w:rsidR="004D3B35" w:rsidRPr="00F64F53">
                              <w:t xml:space="preserve"> mental, la </w:t>
                            </w:r>
                            <w:proofErr w:type="spellStart"/>
                            <w:r w:rsidR="004D3B35" w:rsidRPr="00F64F53">
                              <w:t>participación</w:t>
                            </w:r>
                            <w:proofErr w:type="spellEnd"/>
                            <w:r w:rsidR="004D3B35" w:rsidRPr="00F64F53">
                              <w:t xml:space="preserve"> social y </w:t>
                            </w:r>
                            <w:proofErr w:type="spellStart"/>
                            <w:r w:rsidR="004D3B35" w:rsidRPr="00F64F53">
                              <w:t>el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apoyo</w:t>
                            </w:r>
                            <w:proofErr w:type="spellEnd"/>
                            <w:r w:rsidR="004D3B35" w:rsidRPr="00F64F53">
                              <w:t xml:space="preserve"> se </w:t>
                            </w:r>
                            <w:proofErr w:type="spellStart"/>
                            <w:r w:rsidR="004D3B35" w:rsidRPr="00F64F53">
                              <w:t>producen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debido</w:t>
                            </w:r>
                            <w:proofErr w:type="spellEnd"/>
                            <w:r w:rsidR="004D3B35" w:rsidRPr="00F64F53">
                              <w:t xml:space="preserve"> a </w:t>
                            </w:r>
                            <w:proofErr w:type="spellStart"/>
                            <w:r w:rsidR="004D3B35" w:rsidRPr="00F64F53">
                              <w:t>diversos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factores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externos</w:t>
                            </w:r>
                            <w:proofErr w:type="spellEnd"/>
                            <w:r w:rsidR="004D3B35" w:rsidRPr="00F64F53">
                              <w:t xml:space="preserve">. Esto </w:t>
                            </w:r>
                            <w:proofErr w:type="spellStart"/>
                            <w:r w:rsidR="004D3B35" w:rsidRPr="00F64F53">
                              <w:t>puede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hacer</w:t>
                            </w:r>
                            <w:proofErr w:type="spellEnd"/>
                            <w:r w:rsidR="004D3B35" w:rsidRPr="00F64F53">
                              <w:t xml:space="preserve"> que </w:t>
                            </w:r>
                            <w:proofErr w:type="spellStart"/>
                            <w:r w:rsidR="004D3B35" w:rsidRPr="00F64F53">
                              <w:t>los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adultos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mayores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sean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943DAB">
                              <w:rPr>
                                <w:color w:val="auto"/>
                              </w:rPr>
                              <w:t>más</w:t>
                            </w:r>
                            <w:proofErr w:type="spellEnd"/>
                            <w:r w:rsidR="004D3B35" w:rsidRPr="00943DAB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="004D3B35" w:rsidRPr="00943DAB">
                              <w:rPr>
                                <w:color w:val="auto"/>
                              </w:rPr>
                              <w:t>vulnerables</w:t>
                            </w:r>
                            <w:proofErr w:type="spellEnd"/>
                            <w:r w:rsidR="004D3B35" w:rsidRPr="00943DAB">
                              <w:rPr>
                                <w:color w:val="auto"/>
                              </w:rPr>
                              <w:t xml:space="preserve"> a la </w:t>
                            </w:r>
                            <w:proofErr w:type="spellStart"/>
                            <w:r w:rsidR="004D3B35" w:rsidRPr="00943DAB">
                              <w:rPr>
                                <w:color w:val="auto"/>
                              </w:rPr>
                              <w:t>negatividad</w:t>
                            </w:r>
                            <w:proofErr w:type="spellEnd"/>
                            <w:r w:rsidR="004D3B35" w:rsidRPr="00943DAB">
                              <w:rPr>
                                <w:color w:val="auto"/>
                              </w:rPr>
                              <w:t xml:space="preserve"> del </w:t>
                            </w:r>
                            <w:proofErr w:type="spellStart"/>
                            <w:r w:rsidR="004D3B35" w:rsidRPr="00943DAB">
                              <w:rPr>
                                <w:color w:val="auto"/>
                              </w:rPr>
                              <w:t>entorno</w:t>
                            </w:r>
                            <w:proofErr w:type="spellEnd"/>
                            <w:r w:rsidR="004D3B35" w:rsidRPr="00943DAB">
                              <w:rPr>
                                <w:color w:val="auto"/>
                              </w:rPr>
                              <w:t xml:space="preserve"> que </w:t>
                            </w:r>
                            <w:proofErr w:type="spellStart"/>
                            <w:r w:rsidR="004D3B35" w:rsidRPr="00943DAB">
                              <w:rPr>
                                <w:color w:val="auto"/>
                              </w:rPr>
                              <w:t>los</w:t>
                            </w:r>
                            <w:proofErr w:type="spellEnd"/>
                            <w:r w:rsidR="004D3B35" w:rsidRPr="00943DAB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="004D3B35" w:rsidRPr="00943DAB">
                              <w:rPr>
                                <w:color w:val="auto"/>
                              </w:rPr>
                              <w:t>rodea</w:t>
                            </w:r>
                            <w:proofErr w:type="spellEnd"/>
                            <w:r w:rsidR="004D3B35" w:rsidRPr="00943DAB">
                              <w:rPr>
                                <w:color w:val="auto"/>
                              </w:rPr>
                              <w:t xml:space="preserve">. </w:t>
                            </w:r>
                            <w:r w:rsidR="004D3B35" w:rsidRPr="00F64F53">
                              <w:t xml:space="preserve">Si bien no es </w:t>
                            </w:r>
                            <w:proofErr w:type="spellStart"/>
                            <w:r w:rsidR="004D3B35" w:rsidRPr="00F64F53">
                              <w:t>una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lista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completa</w:t>
                            </w:r>
                            <w:proofErr w:type="spellEnd"/>
                            <w:r w:rsidR="004D3B35" w:rsidRPr="00F64F53">
                              <w:t xml:space="preserve">, a </w:t>
                            </w:r>
                            <w:proofErr w:type="spellStart"/>
                            <w:r w:rsidR="004D3B35" w:rsidRPr="00F64F53">
                              <w:t>continuación</w:t>
                            </w:r>
                            <w:proofErr w:type="spellEnd"/>
                            <w:r w:rsidR="004D3B35" w:rsidRPr="00F64F53">
                              <w:t xml:space="preserve"> se </w:t>
                            </w:r>
                            <w:proofErr w:type="spellStart"/>
                            <w:r w:rsidR="004D3B35" w:rsidRPr="00F64F53">
                              <w:t>presentan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algunas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características</w:t>
                            </w:r>
                            <w:proofErr w:type="spellEnd"/>
                            <w:r w:rsidR="004D3B35" w:rsidRPr="00F64F53">
                              <w:t xml:space="preserve"> para que las </w:t>
                            </w:r>
                            <w:proofErr w:type="spellStart"/>
                            <w:r w:rsidR="004D3B35" w:rsidRPr="00F64F53">
                              <w:t>comunidades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habitables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promuevan</w:t>
                            </w:r>
                            <w:proofErr w:type="spellEnd"/>
                            <w:r w:rsidR="004D3B35" w:rsidRPr="00F64F53">
                              <w:t xml:space="preserve"> la </w:t>
                            </w:r>
                            <w:proofErr w:type="spellStart"/>
                            <w:r w:rsidR="004D3B35" w:rsidRPr="00F64F53">
                              <w:t>actividad</w:t>
                            </w:r>
                            <w:proofErr w:type="spellEnd"/>
                            <w:r w:rsidR="004D3B35" w:rsidRPr="00F64F53">
                              <w:t xml:space="preserve"> </w:t>
                            </w:r>
                            <w:proofErr w:type="spellStart"/>
                            <w:r w:rsidR="004D3B35" w:rsidRPr="00F64F53">
                              <w:t>física</w:t>
                            </w:r>
                            <w:proofErr w:type="spellEnd"/>
                            <w:r w:rsidR="004D3B35" w:rsidRPr="00F64F53">
                              <w:t>:</w:t>
                            </w:r>
                          </w:p>
                          <w:p w14:paraId="140AFD9C" w14:textId="77777777" w:rsidR="00757E50" w:rsidRPr="00F64F53" w:rsidRDefault="00757E50" w:rsidP="00757E50">
                            <w:pPr>
                              <w:widowControl w:val="0"/>
                              <w:jc w:val="both"/>
                            </w:pPr>
                          </w:p>
                          <w:p w14:paraId="75E9260F" w14:textId="14A36703" w:rsidR="00EB24B0" w:rsidRPr="007A07AC" w:rsidRDefault="004D3B35" w:rsidP="00757E5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7A07AC">
                              <w:rPr>
                                <w:b/>
                                <w:bCs/>
                              </w:rPr>
                              <w:t>Ubicación</w:t>
                            </w:r>
                            <w:r w:rsidR="00926CAA">
                              <w:t>-</w:t>
                            </w:r>
                            <w:r w:rsidRPr="007A07AC">
                              <w:t xml:space="preserve"> la </w:t>
                            </w:r>
                            <w:proofErr w:type="spellStart"/>
                            <w:r w:rsidRPr="007A07AC">
                              <w:t>distancia</w:t>
                            </w:r>
                            <w:proofErr w:type="spellEnd"/>
                            <w:r w:rsidRPr="007A07AC">
                              <w:t xml:space="preserve"> de casa y la </w:t>
                            </w:r>
                            <w:proofErr w:type="spellStart"/>
                            <w:r w:rsidRPr="007A07AC">
                              <w:t>capacidad</w:t>
                            </w:r>
                            <w:proofErr w:type="spellEnd"/>
                            <w:r w:rsidRPr="007A07AC">
                              <w:t xml:space="preserve"> de </w:t>
                            </w:r>
                            <w:proofErr w:type="spellStart"/>
                            <w:r w:rsidRPr="007A07AC">
                              <w:t>viajar</w:t>
                            </w:r>
                            <w:proofErr w:type="spellEnd"/>
                            <w:r w:rsidR="00EB24B0" w:rsidRPr="007A07AC">
                              <w:t>.</w:t>
                            </w:r>
                          </w:p>
                          <w:p w14:paraId="64C91E6A" w14:textId="61030EE6" w:rsidR="002D31D7" w:rsidRPr="007A07AC" w:rsidRDefault="002D31D7" w:rsidP="00757E5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proofErr w:type="spellStart"/>
                            <w:r w:rsidRPr="007A07AC">
                              <w:rPr>
                                <w:b/>
                                <w:bCs/>
                              </w:rPr>
                              <w:t>Caminabilidad</w:t>
                            </w:r>
                            <w:proofErr w:type="spellEnd"/>
                            <w:r w:rsidR="007A07AC">
                              <w:t xml:space="preserve">- </w:t>
                            </w:r>
                            <w:proofErr w:type="spellStart"/>
                            <w:r w:rsidRPr="007A07AC">
                              <w:t>visibilidad</w:t>
                            </w:r>
                            <w:proofErr w:type="spellEnd"/>
                            <w:r w:rsidRPr="007A07AC">
                              <w:t xml:space="preserve">, sombra, </w:t>
                            </w:r>
                            <w:proofErr w:type="spellStart"/>
                            <w:r w:rsidRPr="007A07AC">
                              <w:t>camino</w:t>
                            </w:r>
                            <w:proofErr w:type="spellEnd"/>
                            <w:r w:rsidRPr="007A07AC">
                              <w:t xml:space="preserve"> lo </w:t>
                            </w:r>
                            <w:proofErr w:type="spellStart"/>
                            <w:r w:rsidRPr="007A07AC">
                              <w:t>suficientemente</w:t>
                            </w:r>
                            <w:proofErr w:type="spellEnd"/>
                            <w:r w:rsidRPr="007A07AC">
                              <w:t xml:space="preserve"> ancho para </w:t>
                            </w:r>
                            <w:proofErr w:type="spellStart"/>
                            <w:r w:rsidRPr="007A07AC">
                              <w:t>cualquier</w:t>
                            </w:r>
                            <w:proofErr w:type="spellEnd"/>
                            <w:r w:rsidRPr="007A07AC">
                              <w:t xml:space="preserve"> persona que </w:t>
                            </w:r>
                            <w:proofErr w:type="gramStart"/>
                            <w:r w:rsidRPr="007A07AC">
                              <w:t>use</w:t>
                            </w:r>
                            <w:proofErr w:type="gram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una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silla</w:t>
                            </w:r>
                            <w:proofErr w:type="spellEnd"/>
                            <w:r w:rsidRPr="007A07AC">
                              <w:t xml:space="preserve"> de </w:t>
                            </w:r>
                            <w:proofErr w:type="spellStart"/>
                            <w:r w:rsidRPr="007A07AC">
                              <w:t>ruedas</w:t>
                            </w:r>
                            <w:proofErr w:type="spellEnd"/>
                            <w:r w:rsidRPr="007A07AC">
                              <w:t xml:space="preserve"> o un </w:t>
                            </w:r>
                            <w:proofErr w:type="spellStart"/>
                            <w:r w:rsidRPr="007A07AC">
                              <w:t>andador</w:t>
                            </w:r>
                            <w:proofErr w:type="spellEnd"/>
                            <w:r w:rsidRPr="007A07AC">
                              <w:t xml:space="preserve">, </w:t>
                            </w:r>
                            <w:proofErr w:type="spellStart"/>
                            <w:r w:rsidRPr="007A07AC">
                              <w:t>incluso</w:t>
                            </w:r>
                            <w:proofErr w:type="spellEnd"/>
                            <w:r w:rsidRPr="007A07AC">
                              <w:t xml:space="preserve"> superficies del </w:t>
                            </w:r>
                            <w:proofErr w:type="spellStart"/>
                            <w:r w:rsidRPr="007A07AC">
                              <w:t>suelo</w:t>
                            </w:r>
                            <w:proofErr w:type="spellEnd"/>
                            <w:r w:rsidRPr="007A07AC">
                              <w:t xml:space="preserve"> que </w:t>
                            </w:r>
                            <w:proofErr w:type="spellStart"/>
                            <w:r w:rsidRPr="007A07AC">
                              <w:t>eviten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tropezar</w:t>
                            </w:r>
                            <w:proofErr w:type="spellEnd"/>
                            <w:r w:rsidRPr="007A07AC">
                              <w:t>.</w:t>
                            </w:r>
                          </w:p>
                          <w:p w14:paraId="4464639D" w14:textId="217424C0" w:rsidR="002D31D7" w:rsidRPr="007A07AC" w:rsidRDefault="002D31D7" w:rsidP="00757E5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proofErr w:type="spellStart"/>
                            <w:r w:rsidRPr="007A07AC">
                              <w:rPr>
                                <w:b/>
                                <w:bCs/>
                              </w:rPr>
                              <w:t>Señalización</w:t>
                            </w:r>
                            <w:proofErr w:type="spellEnd"/>
                            <w:r w:rsidR="00926CAA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7A07A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A07AC">
                              <w:t>fuentes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grandes</w:t>
                            </w:r>
                            <w:proofErr w:type="spellEnd"/>
                            <w:r w:rsidRPr="007A07AC">
                              <w:t xml:space="preserve"> y </w:t>
                            </w:r>
                            <w:proofErr w:type="spellStart"/>
                            <w:r w:rsidRPr="007A07AC">
                              <w:t>visibles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en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los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letreros</w:t>
                            </w:r>
                            <w:proofErr w:type="spellEnd"/>
                            <w:r w:rsidRPr="007A07AC">
                              <w:t xml:space="preserve">, </w:t>
                            </w:r>
                            <w:proofErr w:type="spellStart"/>
                            <w:r w:rsidRPr="007A07AC">
                              <w:t>distancias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marcadas</w:t>
                            </w:r>
                            <w:proofErr w:type="spellEnd"/>
                            <w:r w:rsidRPr="007A07AC">
                              <w:t xml:space="preserve"> y </w:t>
                            </w:r>
                            <w:proofErr w:type="spellStart"/>
                            <w:r w:rsidRPr="007A07AC">
                              <w:t>senderos</w:t>
                            </w:r>
                            <w:proofErr w:type="spellEnd"/>
                            <w:r w:rsidRPr="007A07AC">
                              <w:t xml:space="preserve"> para </w:t>
                            </w:r>
                            <w:proofErr w:type="spellStart"/>
                            <w:r w:rsidRPr="007A07AC">
                              <w:t>caminar</w:t>
                            </w:r>
                            <w:proofErr w:type="spellEnd"/>
                            <w:r w:rsidRPr="007A07AC">
                              <w:t xml:space="preserve">, y un </w:t>
                            </w:r>
                            <w:proofErr w:type="spellStart"/>
                            <w:r w:rsidRPr="007A07AC">
                              <w:t>mapa</w:t>
                            </w:r>
                            <w:proofErr w:type="spellEnd"/>
                            <w:r w:rsidRPr="007A07AC">
                              <w:t xml:space="preserve"> legible del </w:t>
                            </w:r>
                            <w:proofErr w:type="spellStart"/>
                            <w:r w:rsidRPr="007A07AC">
                              <w:t>parque</w:t>
                            </w:r>
                            <w:proofErr w:type="spellEnd"/>
                            <w:r w:rsidRPr="007A07AC">
                              <w:t xml:space="preserve"> que </w:t>
                            </w:r>
                            <w:proofErr w:type="spellStart"/>
                            <w:r w:rsidRPr="007A07AC">
                              <w:t>permite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una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planificación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adecuada</w:t>
                            </w:r>
                            <w:proofErr w:type="spellEnd"/>
                            <w:r w:rsidRPr="007A07AC">
                              <w:t xml:space="preserve"> para </w:t>
                            </w:r>
                            <w:proofErr w:type="spellStart"/>
                            <w:r w:rsidRPr="007A07AC">
                              <w:t>evitar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el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agotamiento</w:t>
                            </w:r>
                            <w:proofErr w:type="spellEnd"/>
                            <w:r w:rsidRPr="007A07AC">
                              <w:t xml:space="preserve">. </w:t>
                            </w:r>
                          </w:p>
                          <w:p w14:paraId="7570F2C8" w14:textId="010BAE4C" w:rsidR="002D31D7" w:rsidRPr="007A07AC" w:rsidRDefault="002D31D7" w:rsidP="00757E5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proofErr w:type="spellStart"/>
                            <w:r w:rsidRPr="007A07AC">
                              <w:rPr>
                                <w:b/>
                                <w:bCs/>
                              </w:rPr>
                              <w:t>Comodidades</w:t>
                            </w:r>
                            <w:proofErr w:type="spellEnd"/>
                            <w:r w:rsidR="00926CAA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7A07A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A07AC">
                              <w:t>fuentes</w:t>
                            </w:r>
                            <w:proofErr w:type="spellEnd"/>
                            <w:r w:rsidRPr="007A07AC">
                              <w:t xml:space="preserve"> de </w:t>
                            </w:r>
                            <w:proofErr w:type="spellStart"/>
                            <w:r w:rsidRPr="007A07AC">
                              <w:t>agua</w:t>
                            </w:r>
                            <w:proofErr w:type="spellEnd"/>
                            <w:r w:rsidRPr="007A07AC">
                              <w:t xml:space="preserve">, </w:t>
                            </w:r>
                            <w:proofErr w:type="spellStart"/>
                            <w:r w:rsidRPr="007A07AC">
                              <w:t>baños</w:t>
                            </w:r>
                            <w:proofErr w:type="spellEnd"/>
                            <w:r w:rsidRPr="007A07AC">
                              <w:t xml:space="preserve"> y </w:t>
                            </w:r>
                            <w:proofErr w:type="spellStart"/>
                            <w:r w:rsidRPr="007A07AC">
                              <w:t>bancos</w:t>
                            </w:r>
                            <w:proofErr w:type="spellEnd"/>
                            <w:r w:rsidRPr="007A07AC">
                              <w:t xml:space="preserve"> que </w:t>
                            </w:r>
                            <w:proofErr w:type="spellStart"/>
                            <w:r w:rsidRPr="007A07AC">
                              <w:t>funcionan</w:t>
                            </w:r>
                            <w:proofErr w:type="spellEnd"/>
                            <w:r w:rsidRPr="007A07AC">
                              <w:t xml:space="preserve"> a lo largo del </w:t>
                            </w:r>
                            <w:proofErr w:type="spellStart"/>
                            <w:r w:rsidRPr="007A07AC">
                              <w:t>camino</w:t>
                            </w:r>
                            <w:proofErr w:type="spellEnd"/>
                            <w:r w:rsidRPr="007A07AC">
                              <w:t xml:space="preserve"> para </w:t>
                            </w:r>
                            <w:proofErr w:type="spellStart"/>
                            <w:r w:rsidRPr="007A07AC">
                              <w:t>permitir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momentos</w:t>
                            </w:r>
                            <w:proofErr w:type="spellEnd"/>
                            <w:r w:rsidRPr="007A07AC">
                              <w:t xml:space="preserve"> de </w:t>
                            </w:r>
                            <w:proofErr w:type="spellStart"/>
                            <w:r w:rsidRPr="007A07AC">
                              <w:t>descanso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durante</w:t>
                            </w:r>
                            <w:proofErr w:type="spellEnd"/>
                            <w:r w:rsidRPr="007A07AC">
                              <w:t xml:space="preserve"> la </w:t>
                            </w:r>
                            <w:proofErr w:type="spellStart"/>
                            <w:r w:rsidRPr="007A07AC">
                              <w:t>actividad</w:t>
                            </w:r>
                            <w:proofErr w:type="spellEnd"/>
                            <w:r w:rsidRPr="007A07AC">
                              <w:t xml:space="preserve"> al </w:t>
                            </w:r>
                            <w:proofErr w:type="spellStart"/>
                            <w:r w:rsidRPr="007A07AC">
                              <w:t>aire</w:t>
                            </w:r>
                            <w:proofErr w:type="spellEnd"/>
                            <w:r w:rsidRPr="007A07AC">
                              <w:t xml:space="preserve"> libre. </w:t>
                            </w:r>
                          </w:p>
                          <w:p w14:paraId="56DE612F" w14:textId="48D3A290" w:rsidR="00153ED5" w:rsidRPr="007A07AC" w:rsidRDefault="00153ED5" w:rsidP="00757E5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proofErr w:type="spellStart"/>
                            <w:r w:rsidRPr="007A07AC">
                              <w:rPr>
                                <w:b/>
                                <w:bCs/>
                              </w:rPr>
                              <w:t>Diversidad</w:t>
                            </w:r>
                            <w:proofErr w:type="spellEnd"/>
                            <w:r w:rsidR="00926CAA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7A07A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A07AC">
                              <w:t>ya</w:t>
                            </w:r>
                            <w:proofErr w:type="spellEnd"/>
                            <w:r w:rsidRPr="007A07AC">
                              <w:t xml:space="preserve"> sea para la </w:t>
                            </w:r>
                            <w:proofErr w:type="spellStart"/>
                            <w:r w:rsidRPr="007A07AC">
                              <w:t>recreación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activa</w:t>
                            </w:r>
                            <w:proofErr w:type="spellEnd"/>
                            <w:r w:rsidRPr="007A07AC">
                              <w:t xml:space="preserve"> o </w:t>
                            </w:r>
                            <w:proofErr w:type="spellStart"/>
                            <w:r w:rsidRPr="007A07AC">
                              <w:t>pasiva</w:t>
                            </w:r>
                            <w:proofErr w:type="spellEnd"/>
                            <w:r w:rsidRPr="007A07AC">
                              <w:t xml:space="preserve">, </w:t>
                            </w:r>
                            <w:proofErr w:type="spellStart"/>
                            <w:r w:rsidRPr="007A07AC">
                              <w:t>una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variedad</w:t>
                            </w:r>
                            <w:proofErr w:type="spellEnd"/>
                            <w:r w:rsidRPr="007A07AC">
                              <w:t xml:space="preserve"> de </w:t>
                            </w:r>
                            <w:proofErr w:type="spellStart"/>
                            <w:r w:rsidRPr="007A07AC">
                              <w:t>opciones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como</w:t>
                            </w:r>
                            <w:proofErr w:type="spellEnd"/>
                            <w:r w:rsidRPr="007A07AC">
                              <w:t xml:space="preserve"> un </w:t>
                            </w:r>
                            <w:proofErr w:type="spellStart"/>
                            <w:r w:rsidRPr="007A07AC">
                              <w:t>jardín</w:t>
                            </w:r>
                            <w:proofErr w:type="spellEnd"/>
                            <w:r w:rsidRPr="007A07AC">
                              <w:t xml:space="preserve">, un </w:t>
                            </w:r>
                            <w:proofErr w:type="spellStart"/>
                            <w:r w:rsidRPr="007A07AC">
                              <w:t>rincón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tranquilo</w:t>
                            </w:r>
                            <w:proofErr w:type="spellEnd"/>
                            <w:r w:rsidRPr="007A07AC">
                              <w:t xml:space="preserve"> para la </w:t>
                            </w:r>
                            <w:proofErr w:type="spellStart"/>
                            <w:r w:rsidRPr="007A07AC">
                              <w:t>observación</w:t>
                            </w:r>
                            <w:proofErr w:type="spellEnd"/>
                            <w:r w:rsidRPr="007A07AC">
                              <w:t xml:space="preserve"> de </w:t>
                            </w:r>
                            <w:proofErr w:type="spellStart"/>
                            <w:r w:rsidRPr="007A07AC">
                              <w:t>aves</w:t>
                            </w:r>
                            <w:proofErr w:type="spellEnd"/>
                            <w:r w:rsidRPr="007A07AC">
                              <w:t xml:space="preserve">, la </w:t>
                            </w:r>
                            <w:proofErr w:type="spellStart"/>
                            <w:r w:rsidRPr="007A07AC">
                              <w:t>lectura</w:t>
                            </w:r>
                            <w:proofErr w:type="spellEnd"/>
                            <w:r w:rsidRPr="007A07AC">
                              <w:t xml:space="preserve">, </w:t>
                            </w:r>
                            <w:proofErr w:type="spellStart"/>
                            <w:r w:rsidRPr="007A07AC">
                              <w:t>caminar</w:t>
                            </w:r>
                            <w:proofErr w:type="spellEnd"/>
                            <w:r w:rsidRPr="007A07AC">
                              <w:t xml:space="preserve"> o </w:t>
                            </w:r>
                            <w:proofErr w:type="spellStart"/>
                            <w:r w:rsidRPr="007A07AC">
                              <w:t>andar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en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bicicleta</w:t>
                            </w:r>
                            <w:proofErr w:type="spellEnd"/>
                            <w:r w:rsidRPr="007A07AC">
                              <w:t>.</w:t>
                            </w:r>
                          </w:p>
                          <w:p w14:paraId="306BB926" w14:textId="5EA6E696" w:rsidR="00153ED5" w:rsidRPr="007A07AC" w:rsidRDefault="00153ED5" w:rsidP="00757E5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proofErr w:type="spellStart"/>
                            <w:r w:rsidRPr="007A07AC">
                              <w:rPr>
                                <w:b/>
                                <w:bCs/>
                              </w:rPr>
                              <w:t>Mantenimiento</w:t>
                            </w:r>
                            <w:proofErr w:type="spellEnd"/>
                            <w:r w:rsidR="00926CAA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7A07A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A07AC">
                              <w:t>manténgalo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limpio</w:t>
                            </w:r>
                            <w:proofErr w:type="spellEnd"/>
                            <w:r w:rsidRPr="007A07AC">
                              <w:t xml:space="preserve"> y libre de </w:t>
                            </w:r>
                            <w:proofErr w:type="spellStart"/>
                            <w:r w:rsidRPr="007A07AC">
                              <w:t>basura</w:t>
                            </w:r>
                            <w:proofErr w:type="spellEnd"/>
                            <w:r w:rsidRPr="007A07AC">
                              <w:t xml:space="preserve">, </w:t>
                            </w:r>
                            <w:proofErr w:type="spellStart"/>
                            <w:r w:rsidRPr="007A07AC">
                              <w:t>grafitis</w:t>
                            </w:r>
                            <w:proofErr w:type="spellEnd"/>
                            <w:r w:rsidRPr="007A07AC">
                              <w:t xml:space="preserve"> y </w:t>
                            </w:r>
                            <w:proofErr w:type="spellStart"/>
                            <w:r w:rsidRPr="007A07AC">
                              <w:t>vandalismo</w:t>
                            </w:r>
                            <w:proofErr w:type="spellEnd"/>
                            <w:r w:rsidRPr="007A07AC">
                              <w:t xml:space="preserve"> para </w:t>
                            </w:r>
                            <w:proofErr w:type="spellStart"/>
                            <w:r w:rsidRPr="007A07AC">
                              <w:t>garantizar</w:t>
                            </w:r>
                            <w:proofErr w:type="spellEnd"/>
                            <w:r w:rsidRPr="007A07AC">
                              <w:t xml:space="preserve"> que </w:t>
                            </w:r>
                            <w:proofErr w:type="spellStart"/>
                            <w:r w:rsidRPr="007A07AC">
                              <w:t>todos</w:t>
                            </w:r>
                            <w:proofErr w:type="spellEnd"/>
                            <w:r w:rsidRPr="007A07AC">
                              <w:t xml:space="preserve"> se </w:t>
                            </w:r>
                            <w:proofErr w:type="spellStart"/>
                            <w:r w:rsidRPr="007A07AC">
                              <w:t>sientan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cómodos</w:t>
                            </w:r>
                            <w:proofErr w:type="spellEnd"/>
                            <w:r w:rsidRPr="007A07AC">
                              <w:t xml:space="preserve"> y </w:t>
                            </w:r>
                            <w:proofErr w:type="spellStart"/>
                            <w:r w:rsidRPr="007A07AC">
                              <w:t>seguros</w:t>
                            </w:r>
                            <w:proofErr w:type="spellEnd"/>
                            <w:r w:rsidRPr="007A07AC">
                              <w:t xml:space="preserve"> para </w:t>
                            </w:r>
                            <w:proofErr w:type="spellStart"/>
                            <w:r w:rsidRPr="007A07AC">
                              <w:t>el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uso</w:t>
                            </w:r>
                            <w:proofErr w:type="spellEnd"/>
                            <w:r w:rsidRPr="007A07AC">
                              <w:t xml:space="preserve"> continuo.</w:t>
                            </w:r>
                          </w:p>
                          <w:p w14:paraId="1F791EC8" w14:textId="5BF43DDF" w:rsidR="00153ED5" w:rsidRPr="007A07AC" w:rsidRDefault="00153ED5" w:rsidP="00757E5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proofErr w:type="spellStart"/>
                            <w:r w:rsidRPr="007A07AC">
                              <w:rPr>
                                <w:b/>
                                <w:bCs/>
                              </w:rPr>
                              <w:t>Seguridad</w:t>
                            </w:r>
                            <w:proofErr w:type="spellEnd"/>
                            <w:r w:rsidR="00926CAA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7A07A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A07AC">
                              <w:t>asegúrese</w:t>
                            </w:r>
                            <w:proofErr w:type="spellEnd"/>
                            <w:r w:rsidRPr="007A07AC">
                              <w:t xml:space="preserve"> de que </w:t>
                            </w:r>
                            <w:proofErr w:type="spellStart"/>
                            <w:r w:rsidRPr="007A07AC">
                              <w:t>haya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suficiente</w:t>
                            </w:r>
                            <w:proofErr w:type="spellEnd"/>
                            <w:r w:rsidRPr="007A07AC">
                              <w:t xml:space="preserve"> sombra, </w:t>
                            </w:r>
                            <w:proofErr w:type="spellStart"/>
                            <w:r w:rsidRPr="007A07AC">
                              <w:t>bancos</w:t>
                            </w:r>
                            <w:proofErr w:type="spellEnd"/>
                            <w:r w:rsidRPr="007A07AC">
                              <w:t xml:space="preserve"> y </w:t>
                            </w:r>
                            <w:proofErr w:type="spellStart"/>
                            <w:r w:rsidRPr="007A07AC">
                              <w:t>elementos</w:t>
                            </w:r>
                            <w:proofErr w:type="spellEnd"/>
                            <w:r w:rsidRPr="007A07AC">
                              <w:t xml:space="preserve"> de luz para </w:t>
                            </w:r>
                            <w:proofErr w:type="spellStart"/>
                            <w:r w:rsidRPr="007A07AC">
                              <w:t>reducir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lesiones</w:t>
                            </w:r>
                            <w:proofErr w:type="spellEnd"/>
                            <w:r w:rsidRPr="007A07AC">
                              <w:t xml:space="preserve"> y </w:t>
                            </w:r>
                            <w:proofErr w:type="spellStart"/>
                            <w:r w:rsidRPr="007A07AC">
                              <w:t>evitar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actividades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ilegales</w:t>
                            </w:r>
                            <w:proofErr w:type="spellEnd"/>
                            <w:r w:rsidRPr="007A07AC">
                              <w:t xml:space="preserve">. </w:t>
                            </w:r>
                          </w:p>
                          <w:p w14:paraId="22902D3F" w14:textId="62FA722C" w:rsidR="00EB24B0" w:rsidRPr="007A07AC" w:rsidRDefault="007A07AC" w:rsidP="00757E50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7A07AC">
                              <w:rPr>
                                <w:b/>
                                <w:bCs/>
                              </w:rPr>
                              <w:t>Apoyo</w:t>
                            </w:r>
                            <w:proofErr w:type="spellEnd"/>
                            <w:r w:rsidRPr="007A07AC">
                              <w:rPr>
                                <w:b/>
                                <w:bCs/>
                              </w:rPr>
                              <w:t xml:space="preserve"> social</w:t>
                            </w:r>
                            <w:r w:rsidR="00926CAA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áreas</w:t>
                            </w:r>
                            <w:proofErr w:type="spellEnd"/>
                            <w:r w:rsidRPr="007A07AC">
                              <w:t xml:space="preserve"> de picnic, </w:t>
                            </w:r>
                            <w:proofErr w:type="spellStart"/>
                            <w:r w:rsidRPr="007A07AC">
                              <w:t>jardines</w:t>
                            </w:r>
                            <w:proofErr w:type="spellEnd"/>
                            <w:r w:rsidRPr="007A07AC">
                              <w:t xml:space="preserve">, </w:t>
                            </w:r>
                            <w:proofErr w:type="spellStart"/>
                            <w:r w:rsidRPr="007A07AC">
                              <w:t>paisajismo</w:t>
                            </w:r>
                            <w:proofErr w:type="spellEnd"/>
                            <w:r w:rsidRPr="007A07AC">
                              <w:t xml:space="preserve">, </w:t>
                            </w:r>
                            <w:proofErr w:type="spellStart"/>
                            <w:r w:rsidRPr="007A07AC">
                              <w:t>eventos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organizados</w:t>
                            </w:r>
                            <w:proofErr w:type="spellEnd"/>
                            <w:r w:rsidRPr="007A07AC">
                              <w:t xml:space="preserve"> o </w:t>
                            </w:r>
                            <w:proofErr w:type="spellStart"/>
                            <w:r w:rsidRPr="007A07AC">
                              <w:t>elementos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acuáticos</w:t>
                            </w:r>
                            <w:proofErr w:type="spellEnd"/>
                            <w:r w:rsidRPr="007A07AC">
                              <w:t xml:space="preserve"> que </w:t>
                            </w:r>
                            <w:proofErr w:type="spellStart"/>
                            <w:r w:rsidRPr="007A07AC">
                              <w:t>fomentan</w:t>
                            </w:r>
                            <w:proofErr w:type="spellEnd"/>
                            <w:r w:rsidRPr="007A07AC">
                              <w:t xml:space="preserve"> un </w:t>
                            </w:r>
                            <w:proofErr w:type="spellStart"/>
                            <w:r w:rsidRPr="007A07AC">
                              <w:t>ambiente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relajante</w:t>
                            </w:r>
                            <w:proofErr w:type="spellEnd"/>
                            <w:r w:rsidRPr="007A07AC">
                              <w:t xml:space="preserve"> y la </w:t>
                            </w:r>
                            <w:proofErr w:type="spellStart"/>
                            <w:r w:rsidRPr="007A07AC">
                              <w:t>interacción</w:t>
                            </w:r>
                            <w:proofErr w:type="spellEnd"/>
                            <w:r w:rsidRPr="007A07AC">
                              <w:t xml:space="preserve"> social.</w:t>
                            </w:r>
                          </w:p>
                          <w:p w14:paraId="102492CC" w14:textId="00C428D3" w:rsidR="00EB24B0" w:rsidRPr="007A07AC" w:rsidRDefault="007A07AC" w:rsidP="00757E50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proofErr w:type="spellStart"/>
                            <w:r w:rsidRPr="007A07AC">
                              <w:rPr>
                                <w:b/>
                                <w:bCs/>
                              </w:rPr>
                              <w:t>Equipo</w:t>
                            </w:r>
                            <w:proofErr w:type="spellEnd"/>
                            <w:r w:rsidR="00926CAA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7A07A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A07AC">
                              <w:t>equipo</w:t>
                            </w:r>
                            <w:proofErr w:type="spellEnd"/>
                            <w:r w:rsidRPr="007A07AC">
                              <w:t xml:space="preserve"> de </w:t>
                            </w:r>
                            <w:proofErr w:type="spellStart"/>
                            <w:r w:rsidRPr="007A07AC">
                              <w:t>gimnasia</w:t>
                            </w:r>
                            <w:proofErr w:type="spellEnd"/>
                            <w:r w:rsidRPr="007A07AC">
                              <w:t xml:space="preserve"> al </w:t>
                            </w:r>
                            <w:proofErr w:type="spellStart"/>
                            <w:r w:rsidRPr="007A07AC">
                              <w:t>aire</w:t>
                            </w:r>
                            <w:proofErr w:type="spellEnd"/>
                            <w:r w:rsidRPr="007A07AC">
                              <w:t xml:space="preserve"> libre para </w:t>
                            </w:r>
                            <w:proofErr w:type="spellStart"/>
                            <w:r w:rsidRPr="007A07AC">
                              <w:t>proporcionar</w:t>
                            </w:r>
                            <w:proofErr w:type="spellEnd"/>
                            <w:r w:rsidRPr="007A07AC">
                              <w:t xml:space="preserve"> a </w:t>
                            </w:r>
                            <w:proofErr w:type="spellStart"/>
                            <w:r w:rsidRPr="007A07AC">
                              <w:t>los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residentes</w:t>
                            </w:r>
                            <w:proofErr w:type="spellEnd"/>
                            <w:r w:rsidRPr="007A07AC">
                              <w:t xml:space="preserve"> y </w:t>
                            </w:r>
                            <w:proofErr w:type="spellStart"/>
                            <w:r w:rsidRPr="007A07AC">
                              <w:t>visitantes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diversas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habilidades</w:t>
                            </w:r>
                            <w:proofErr w:type="spellEnd"/>
                            <w:r w:rsidRPr="007A07AC">
                              <w:t xml:space="preserve"> para </w:t>
                            </w:r>
                            <w:proofErr w:type="spellStart"/>
                            <w:r w:rsidRPr="007A07AC">
                              <w:t>estar</w:t>
                            </w:r>
                            <w:proofErr w:type="spellEnd"/>
                            <w:r w:rsidRPr="007A07AC">
                              <w:t xml:space="preserve"> </w:t>
                            </w:r>
                            <w:proofErr w:type="spellStart"/>
                            <w:r w:rsidRPr="007A07AC">
                              <w:t>activos</w:t>
                            </w:r>
                            <w:proofErr w:type="spellEnd"/>
                            <w:r w:rsidR="00EB24B0" w:rsidRPr="007A07AC">
                              <w:t xml:space="preserve">. </w:t>
                            </w:r>
                          </w:p>
                          <w:p w14:paraId="66204578" w14:textId="77777777" w:rsidR="00EB24B0" w:rsidRPr="007A07AC" w:rsidRDefault="00EB24B0" w:rsidP="00757E50">
                            <w:pPr>
                              <w:widowControl w:val="0"/>
                              <w:jc w:val="both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F069" id="Text Box 20" o:spid="_x0000_s1042" type="#_x0000_t202" style="position:absolute;margin-left:2.75pt;margin-top:49.85pt;width:237.65pt;height:541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" filled="f" fillcolor="#fffffe" stroked="f" insetpen="t">
                <v:textbox inset="2.88pt,2.88pt,2.88pt,2.88pt">
                  <w:txbxContent>
                    <w:p w14:paraId="4F35399A" w14:textId="77777777" w:rsidR="004D3B35" w:rsidRDefault="00EB24B0" w:rsidP="00757E50">
                      <w:pPr>
                        <w:widowControl w:val="0"/>
                        <w:jc w:val="both"/>
                      </w:pPr>
                      <w:r w:rsidRPr="00F64F53">
                        <w:t xml:space="preserve">     </w:t>
                      </w:r>
                      <w:r w:rsidR="004D3B35" w:rsidRPr="00F64F53">
                        <w:t xml:space="preserve">Muchos </w:t>
                      </w:r>
                      <w:proofErr w:type="spellStart"/>
                      <w:r w:rsidR="004D3B35" w:rsidRPr="00F64F53">
                        <w:t>parques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están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diseñados</w:t>
                      </w:r>
                      <w:proofErr w:type="spellEnd"/>
                      <w:r w:rsidR="004D3B35" w:rsidRPr="00F64F53">
                        <w:t xml:space="preserve"> para </w:t>
                      </w:r>
                      <w:proofErr w:type="spellStart"/>
                      <w:r w:rsidR="004D3B35" w:rsidRPr="00F64F53">
                        <w:t>niños</w:t>
                      </w:r>
                      <w:proofErr w:type="spellEnd"/>
                      <w:r w:rsidR="004D3B35" w:rsidRPr="00F64F53">
                        <w:t xml:space="preserve"> y </w:t>
                      </w:r>
                      <w:proofErr w:type="spellStart"/>
                      <w:r w:rsidR="004D3B35" w:rsidRPr="00F64F53">
                        <w:t>adultos</w:t>
                      </w:r>
                      <w:proofErr w:type="spellEnd"/>
                      <w:r w:rsidR="004D3B35" w:rsidRPr="00F64F53">
                        <w:t xml:space="preserve"> no </w:t>
                      </w:r>
                      <w:proofErr w:type="spellStart"/>
                      <w:r w:rsidR="004D3B35" w:rsidRPr="00F64F53">
                        <w:t>discapacitados</w:t>
                      </w:r>
                      <w:proofErr w:type="spellEnd"/>
                      <w:r w:rsidR="004D3B35" w:rsidRPr="00F64F53">
                        <w:t xml:space="preserve">. Sin embargo, a </w:t>
                      </w:r>
                      <w:proofErr w:type="spellStart"/>
                      <w:r w:rsidR="004D3B35" w:rsidRPr="00F64F53">
                        <w:t>medida</w:t>
                      </w:r>
                      <w:proofErr w:type="spellEnd"/>
                      <w:r w:rsidR="004D3B35" w:rsidRPr="00F64F53">
                        <w:t xml:space="preserve"> que la población </w:t>
                      </w:r>
                      <w:proofErr w:type="spellStart"/>
                      <w:r w:rsidR="004D3B35" w:rsidRPr="00F64F53">
                        <w:t>envejece</w:t>
                      </w:r>
                      <w:proofErr w:type="spellEnd"/>
                      <w:r w:rsidR="004D3B35" w:rsidRPr="00F64F53">
                        <w:t xml:space="preserve"> y </w:t>
                      </w:r>
                      <w:proofErr w:type="spellStart"/>
                      <w:r w:rsidR="004D3B35" w:rsidRPr="00F64F53">
                        <w:t>aumenta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el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riesgo</w:t>
                      </w:r>
                      <w:proofErr w:type="spellEnd"/>
                      <w:r w:rsidR="004D3B35" w:rsidRPr="00F64F53">
                        <w:t xml:space="preserve"> de </w:t>
                      </w:r>
                      <w:proofErr w:type="spellStart"/>
                      <w:r w:rsidR="004D3B35" w:rsidRPr="00F64F53">
                        <w:t>afecciones</w:t>
                      </w:r>
                      <w:proofErr w:type="spellEnd"/>
                      <w:r w:rsidR="004D3B35" w:rsidRPr="00F64F53">
                        <w:t xml:space="preserve"> de </w:t>
                      </w:r>
                      <w:proofErr w:type="spellStart"/>
                      <w:r w:rsidR="004D3B35" w:rsidRPr="00F64F53">
                        <w:t>salud</w:t>
                      </w:r>
                      <w:proofErr w:type="spellEnd"/>
                      <w:r w:rsidR="004D3B35" w:rsidRPr="00F64F53">
                        <w:t xml:space="preserve"> a largo </w:t>
                      </w:r>
                      <w:proofErr w:type="spellStart"/>
                      <w:r w:rsidR="004D3B35" w:rsidRPr="00F64F53">
                        <w:t>plazo</w:t>
                      </w:r>
                      <w:proofErr w:type="spellEnd"/>
                      <w:r w:rsidR="004D3B35" w:rsidRPr="00F64F53">
                        <w:t xml:space="preserve">, es </w:t>
                      </w:r>
                      <w:proofErr w:type="spellStart"/>
                      <w:r w:rsidR="004D3B35" w:rsidRPr="00F64F53">
                        <w:t>importante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tener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en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cuenta</w:t>
                      </w:r>
                      <w:proofErr w:type="spellEnd"/>
                      <w:r w:rsidR="004D3B35" w:rsidRPr="00F64F53">
                        <w:t xml:space="preserve"> las barreras que </w:t>
                      </w:r>
                      <w:proofErr w:type="spellStart"/>
                      <w:r w:rsidR="004D3B35" w:rsidRPr="00F64F53">
                        <w:t>existen</w:t>
                      </w:r>
                      <w:proofErr w:type="spellEnd"/>
                      <w:r w:rsidR="004D3B35" w:rsidRPr="00F64F53">
                        <w:t xml:space="preserve"> para que </w:t>
                      </w:r>
                      <w:proofErr w:type="spellStart"/>
                      <w:r w:rsidR="004D3B35" w:rsidRPr="00F64F53">
                        <w:t>los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adultos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mayores</w:t>
                      </w:r>
                      <w:proofErr w:type="spellEnd"/>
                      <w:r w:rsidR="004D3B35" w:rsidRPr="00F64F53">
                        <w:t xml:space="preserve"> y las personas con </w:t>
                      </w:r>
                      <w:proofErr w:type="spellStart"/>
                      <w:r w:rsidR="004D3B35" w:rsidRPr="00F64F53">
                        <w:t>discapacidades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utilicen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los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parques</w:t>
                      </w:r>
                      <w:proofErr w:type="spellEnd"/>
                      <w:r w:rsidR="004D3B35" w:rsidRPr="00F64F53">
                        <w:t xml:space="preserve">. Los </w:t>
                      </w:r>
                      <w:proofErr w:type="spellStart"/>
                      <w:r w:rsidR="004D3B35" w:rsidRPr="00F64F53">
                        <w:t>cambios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en</w:t>
                      </w:r>
                      <w:proofErr w:type="spellEnd"/>
                      <w:r w:rsidR="004D3B35" w:rsidRPr="00F64F53">
                        <w:t xml:space="preserve"> la </w:t>
                      </w:r>
                      <w:proofErr w:type="spellStart"/>
                      <w:r w:rsidR="004D3B35" w:rsidRPr="00F64F53">
                        <w:t>actividad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física</w:t>
                      </w:r>
                      <w:proofErr w:type="spellEnd"/>
                      <w:r w:rsidR="004D3B35" w:rsidRPr="00F64F53">
                        <w:t xml:space="preserve">, la </w:t>
                      </w:r>
                      <w:proofErr w:type="spellStart"/>
                      <w:r w:rsidR="004D3B35" w:rsidRPr="00F64F53">
                        <w:t>capacidad</w:t>
                      </w:r>
                      <w:proofErr w:type="spellEnd"/>
                      <w:r w:rsidR="004D3B35" w:rsidRPr="00F64F53">
                        <w:t xml:space="preserve"> mental, la </w:t>
                      </w:r>
                      <w:proofErr w:type="spellStart"/>
                      <w:r w:rsidR="004D3B35" w:rsidRPr="00F64F53">
                        <w:t>participación</w:t>
                      </w:r>
                      <w:proofErr w:type="spellEnd"/>
                      <w:r w:rsidR="004D3B35" w:rsidRPr="00F64F53">
                        <w:t xml:space="preserve"> social y </w:t>
                      </w:r>
                      <w:proofErr w:type="spellStart"/>
                      <w:r w:rsidR="004D3B35" w:rsidRPr="00F64F53">
                        <w:t>el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apoyo</w:t>
                      </w:r>
                      <w:proofErr w:type="spellEnd"/>
                      <w:r w:rsidR="004D3B35" w:rsidRPr="00F64F53">
                        <w:t xml:space="preserve"> se </w:t>
                      </w:r>
                      <w:proofErr w:type="spellStart"/>
                      <w:r w:rsidR="004D3B35" w:rsidRPr="00F64F53">
                        <w:t>producen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debido</w:t>
                      </w:r>
                      <w:proofErr w:type="spellEnd"/>
                      <w:r w:rsidR="004D3B35" w:rsidRPr="00F64F53">
                        <w:t xml:space="preserve"> a </w:t>
                      </w:r>
                      <w:proofErr w:type="spellStart"/>
                      <w:r w:rsidR="004D3B35" w:rsidRPr="00F64F53">
                        <w:t>diversos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factores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externos</w:t>
                      </w:r>
                      <w:proofErr w:type="spellEnd"/>
                      <w:r w:rsidR="004D3B35" w:rsidRPr="00F64F53">
                        <w:t xml:space="preserve">. Esto </w:t>
                      </w:r>
                      <w:proofErr w:type="spellStart"/>
                      <w:r w:rsidR="004D3B35" w:rsidRPr="00F64F53">
                        <w:t>puede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hacer</w:t>
                      </w:r>
                      <w:proofErr w:type="spellEnd"/>
                      <w:r w:rsidR="004D3B35" w:rsidRPr="00F64F53">
                        <w:t xml:space="preserve"> que </w:t>
                      </w:r>
                      <w:proofErr w:type="spellStart"/>
                      <w:r w:rsidR="004D3B35" w:rsidRPr="00F64F53">
                        <w:t>los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adultos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mayores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sean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943DAB">
                        <w:rPr>
                          <w:color w:val="auto"/>
                        </w:rPr>
                        <w:t>más</w:t>
                      </w:r>
                      <w:proofErr w:type="spellEnd"/>
                      <w:r w:rsidR="004D3B35" w:rsidRPr="00943DAB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="004D3B35" w:rsidRPr="00943DAB">
                        <w:rPr>
                          <w:color w:val="auto"/>
                        </w:rPr>
                        <w:t>vulnerables</w:t>
                      </w:r>
                      <w:proofErr w:type="spellEnd"/>
                      <w:r w:rsidR="004D3B35" w:rsidRPr="00943DAB">
                        <w:rPr>
                          <w:color w:val="auto"/>
                        </w:rPr>
                        <w:t xml:space="preserve"> a la </w:t>
                      </w:r>
                      <w:proofErr w:type="spellStart"/>
                      <w:r w:rsidR="004D3B35" w:rsidRPr="00943DAB">
                        <w:rPr>
                          <w:color w:val="auto"/>
                        </w:rPr>
                        <w:t>negatividad</w:t>
                      </w:r>
                      <w:proofErr w:type="spellEnd"/>
                      <w:r w:rsidR="004D3B35" w:rsidRPr="00943DAB">
                        <w:rPr>
                          <w:color w:val="auto"/>
                        </w:rPr>
                        <w:t xml:space="preserve"> del </w:t>
                      </w:r>
                      <w:proofErr w:type="spellStart"/>
                      <w:r w:rsidR="004D3B35" w:rsidRPr="00943DAB">
                        <w:rPr>
                          <w:color w:val="auto"/>
                        </w:rPr>
                        <w:t>entorno</w:t>
                      </w:r>
                      <w:proofErr w:type="spellEnd"/>
                      <w:r w:rsidR="004D3B35" w:rsidRPr="00943DAB">
                        <w:rPr>
                          <w:color w:val="auto"/>
                        </w:rPr>
                        <w:t xml:space="preserve"> que </w:t>
                      </w:r>
                      <w:proofErr w:type="spellStart"/>
                      <w:r w:rsidR="004D3B35" w:rsidRPr="00943DAB">
                        <w:rPr>
                          <w:color w:val="auto"/>
                        </w:rPr>
                        <w:t>los</w:t>
                      </w:r>
                      <w:proofErr w:type="spellEnd"/>
                      <w:r w:rsidR="004D3B35" w:rsidRPr="00943DAB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="004D3B35" w:rsidRPr="00943DAB">
                        <w:rPr>
                          <w:color w:val="auto"/>
                        </w:rPr>
                        <w:t>rodea</w:t>
                      </w:r>
                      <w:proofErr w:type="spellEnd"/>
                      <w:r w:rsidR="004D3B35" w:rsidRPr="00943DAB">
                        <w:rPr>
                          <w:color w:val="auto"/>
                        </w:rPr>
                        <w:t xml:space="preserve">. </w:t>
                      </w:r>
                      <w:r w:rsidR="004D3B35" w:rsidRPr="00F64F53">
                        <w:t xml:space="preserve">Si bien no es </w:t>
                      </w:r>
                      <w:proofErr w:type="spellStart"/>
                      <w:r w:rsidR="004D3B35" w:rsidRPr="00F64F53">
                        <w:t>una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lista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completa</w:t>
                      </w:r>
                      <w:proofErr w:type="spellEnd"/>
                      <w:r w:rsidR="004D3B35" w:rsidRPr="00F64F53">
                        <w:t xml:space="preserve">, a </w:t>
                      </w:r>
                      <w:proofErr w:type="spellStart"/>
                      <w:r w:rsidR="004D3B35" w:rsidRPr="00F64F53">
                        <w:t>continuación</w:t>
                      </w:r>
                      <w:proofErr w:type="spellEnd"/>
                      <w:r w:rsidR="004D3B35" w:rsidRPr="00F64F53">
                        <w:t xml:space="preserve"> se </w:t>
                      </w:r>
                      <w:proofErr w:type="spellStart"/>
                      <w:r w:rsidR="004D3B35" w:rsidRPr="00F64F53">
                        <w:t>presentan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algunas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características</w:t>
                      </w:r>
                      <w:proofErr w:type="spellEnd"/>
                      <w:r w:rsidR="004D3B35" w:rsidRPr="00F64F53">
                        <w:t xml:space="preserve"> para que las </w:t>
                      </w:r>
                      <w:proofErr w:type="spellStart"/>
                      <w:r w:rsidR="004D3B35" w:rsidRPr="00F64F53">
                        <w:t>comunidades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habitables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promuevan</w:t>
                      </w:r>
                      <w:proofErr w:type="spellEnd"/>
                      <w:r w:rsidR="004D3B35" w:rsidRPr="00F64F53">
                        <w:t xml:space="preserve"> la </w:t>
                      </w:r>
                      <w:proofErr w:type="spellStart"/>
                      <w:r w:rsidR="004D3B35" w:rsidRPr="00F64F53">
                        <w:t>actividad</w:t>
                      </w:r>
                      <w:proofErr w:type="spellEnd"/>
                      <w:r w:rsidR="004D3B35" w:rsidRPr="00F64F53">
                        <w:t xml:space="preserve"> </w:t>
                      </w:r>
                      <w:proofErr w:type="spellStart"/>
                      <w:r w:rsidR="004D3B35" w:rsidRPr="00F64F53">
                        <w:t>física</w:t>
                      </w:r>
                      <w:proofErr w:type="spellEnd"/>
                      <w:r w:rsidR="004D3B35" w:rsidRPr="00F64F53">
                        <w:t>:</w:t>
                      </w:r>
                    </w:p>
                    <w:p w14:paraId="140AFD9C" w14:textId="77777777" w:rsidR="00757E50" w:rsidRPr="00F64F53" w:rsidRDefault="00757E50" w:rsidP="00757E50">
                      <w:pPr>
                        <w:widowControl w:val="0"/>
                        <w:jc w:val="both"/>
                      </w:pPr>
                    </w:p>
                    <w:p w14:paraId="75E9260F" w14:textId="14A36703" w:rsidR="00EB24B0" w:rsidRPr="007A07AC" w:rsidRDefault="004D3B35" w:rsidP="00757E50">
                      <w:pPr>
                        <w:widowControl w:val="0"/>
                        <w:spacing w:line="276" w:lineRule="auto"/>
                        <w:jc w:val="both"/>
                      </w:pPr>
                      <w:r w:rsidRPr="007A07AC">
                        <w:rPr>
                          <w:b/>
                          <w:bCs/>
                        </w:rPr>
                        <w:t>Ubicación</w:t>
                      </w:r>
                      <w:r w:rsidR="00926CAA">
                        <w:t>-</w:t>
                      </w:r>
                      <w:r w:rsidRPr="007A07AC">
                        <w:t xml:space="preserve"> la </w:t>
                      </w:r>
                      <w:proofErr w:type="spellStart"/>
                      <w:r w:rsidRPr="007A07AC">
                        <w:t>distancia</w:t>
                      </w:r>
                      <w:proofErr w:type="spellEnd"/>
                      <w:r w:rsidRPr="007A07AC">
                        <w:t xml:space="preserve"> de casa y la </w:t>
                      </w:r>
                      <w:proofErr w:type="spellStart"/>
                      <w:r w:rsidRPr="007A07AC">
                        <w:t>capacidad</w:t>
                      </w:r>
                      <w:proofErr w:type="spellEnd"/>
                      <w:r w:rsidRPr="007A07AC">
                        <w:t xml:space="preserve"> de </w:t>
                      </w:r>
                      <w:proofErr w:type="spellStart"/>
                      <w:r w:rsidRPr="007A07AC">
                        <w:t>viajar</w:t>
                      </w:r>
                      <w:proofErr w:type="spellEnd"/>
                      <w:r w:rsidR="00EB24B0" w:rsidRPr="007A07AC">
                        <w:t>.</w:t>
                      </w:r>
                    </w:p>
                    <w:p w14:paraId="64C91E6A" w14:textId="61030EE6" w:rsidR="002D31D7" w:rsidRPr="007A07AC" w:rsidRDefault="002D31D7" w:rsidP="00757E50">
                      <w:pPr>
                        <w:widowControl w:val="0"/>
                        <w:spacing w:line="276" w:lineRule="auto"/>
                        <w:jc w:val="both"/>
                      </w:pPr>
                      <w:proofErr w:type="spellStart"/>
                      <w:r w:rsidRPr="007A07AC">
                        <w:rPr>
                          <w:b/>
                          <w:bCs/>
                        </w:rPr>
                        <w:t>Caminabilidad</w:t>
                      </w:r>
                      <w:proofErr w:type="spellEnd"/>
                      <w:r w:rsidR="007A07AC">
                        <w:t xml:space="preserve">- </w:t>
                      </w:r>
                      <w:proofErr w:type="spellStart"/>
                      <w:r w:rsidRPr="007A07AC">
                        <w:t>visibilidad</w:t>
                      </w:r>
                      <w:proofErr w:type="spellEnd"/>
                      <w:r w:rsidRPr="007A07AC">
                        <w:t xml:space="preserve">, sombra, </w:t>
                      </w:r>
                      <w:proofErr w:type="spellStart"/>
                      <w:r w:rsidRPr="007A07AC">
                        <w:t>camino</w:t>
                      </w:r>
                      <w:proofErr w:type="spellEnd"/>
                      <w:r w:rsidRPr="007A07AC">
                        <w:t xml:space="preserve"> lo </w:t>
                      </w:r>
                      <w:proofErr w:type="spellStart"/>
                      <w:r w:rsidRPr="007A07AC">
                        <w:t>suficientemente</w:t>
                      </w:r>
                      <w:proofErr w:type="spellEnd"/>
                      <w:r w:rsidRPr="007A07AC">
                        <w:t xml:space="preserve"> ancho para </w:t>
                      </w:r>
                      <w:proofErr w:type="spellStart"/>
                      <w:r w:rsidRPr="007A07AC">
                        <w:t>cualquier</w:t>
                      </w:r>
                      <w:proofErr w:type="spellEnd"/>
                      <w:r w:rsidRPr="007A07AC">
                        <w:t xml:space="preserve"> persona que </w:t>
                      </w:r>
                      <w:proofErr w:type="gramStart"/>
                      <w:r w:rsidRPr="007A07AC">
                        <w:t>use</w:t>
                      </w:r>
                      <w:proofErr w:type="gramEnd"/>
                      <w:r w:rsidRPr="007A07AC">
                        <w:t xml:space="preserve"> </w:t>
                      </w:r>
                      <w:proofErr w:type="spellStart"/>
                      <w:r w:rsidRPr="007A07AC">
                        <w:t>una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silla</w:t>
                      </w:r>
                      <w:proofErr w:type="spellEnd"/>
                      <w:r w:rsidRPr="007A07AC">
                        <w:t xml:space="preserve"> de </w:t>
                      </w:r>
                      <w:proofErr w:type="spellStart"/>
                      <w:r w:rsidRPr="007A07AC">
                        <w:t>ruedas</w:t>
                      </w:r>
                      <w:proofErr w:type="spellEnd"/>
                      <w:r w:rsidRPr="007A07AC">
                        <w:t xml:space="preserve"> o un </w:t>
                      </w:r>
                      <w:proofErr w:type="spellStart"/>
                      <w:r w:rsidRPr="007A07AC">
                        <w:t>andador</w:t>
                      </w:r>
                      <w:proofErr w:type="spellEnd"/>
                      <w:r w:rsidRPr="007A07AC">
                        <w:t xml:space="preserve">, </w:t>
                      </w:r>
                      <w:proofErr w:type="spellStart"/>
                      <w:r w:rsidRPr="007A07AC">
                        <w:t>incluso</w:t>
                      </w:r>
                      <w:proofErr w:type="spellEnd"/>
                      <w:r w:rsidRPr="007A07AC">
                        <w:t xml:space="preserve"> superficies del </w:t>
                      </w:r>
                      <w:proofErr w:type="spellStart"/>
                      <w:r w:rsidRPr="007A07AC">
                        <w:t>suelo</w:t>
                      </w:r>
                      <w:proofErr w:type="spellEnd"/>
                      <w:r w:rsidRPr="007A07AC">
                        <w:t xml:space="preserve"> que </w:t>
                      </w:r>
                      <w:proofErr w:type="spellStart"/>
                      <w:r w:rsidRPr="007A07AC">
                        <w:t>eviten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tropezar</w:t>
                      </w:r>
                      <w:proofErr w:type="spellEnd"/>
                      <w:r w:rsidRPr="007A07AC">
                        <w:t>.</w:t>
                      </w:r>
                    </w:p>
                    <w:p w14:paraId="4464639D" w14:textId="217424C0" w:rsidR="002D31D7" w:rsidRPr="007A07AC" w:rsidRDefault="002D31D7" w:rsidP="00757E50">
                      <w:pPr>
                        <w:widowControl w:val="0"/>
                        <w:spacing w:line="276" w:lineRule="auto"/>
                        <w:jc w:val="both"/>
                      </w:pPr>
                      <w:proofErr w:type="spellStart"/>
                      <w:r w:rsidRPr="007A07AC">
                        <w:rPr>
                          <w:b/>
                          <w:bCs/>
                        </w:rPr>
                        <w:t>Señalización</w:t>
                      </w:r>
                      <w:proofErr w:type="spellEnd"/>
                      <w:r w:rsidR="00926CAA">
                        <w:rPr>
                          <w:b/>
                          <w:bCs/>
                        </w:rPr>
                        <w:t>-</w:t>
                      </w:r>
                      <w:r w:rsidRPr="007A07A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A07AC">
                        <w:t>fuentes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grandes</w:t>
                      </w:r>
                      <w:proofErr w:type="spellEnd"/>
                      <w:r w:rsidRPr="007A07AC">
                        <w:t xml:space="preserve"> y </w:t>
                      </w:r>
                      <w:proofErr w:type="spellStart"/>
                      <w:r w:rsidRPr="007A07AC">
                        <w:t>visibles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en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los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letreros</w:t>
                      </w:r>
                      <w:proofErr w:type="spellEnd"/>
                      <w:r w:rsidRPr="007A07AC">
                        <w:t xml:space="preserve">, </w:t>
                      </w:r>
                      <w:proofErr w:type="spellStart"/>
                      <w:r w:rsidRPr="007A07AC">
                        <w:t>distancias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marcadas</w:t>
                      </w:r>
                      <w:proofErr w:type="spellEnd"/>
                      <w:r w:rsidRPr="007A07AC">
                        <w:t xml:space="preserve"> y </w:t>
                      </w:r>
                      <w:proofErr w:type="spellStart"/>
                      <w:r w:rsidRPr="007A07AC">
                        <w:t>senderos</w:t>
                      </w:r>
                      <w:proofErr w:type="spellEnd"/>
                      <w:r w:rsidRPr="007A07AC">
                        <w:t xml:space="preserve"> para </w:t>
                      </w:r>
                      <w:proofErr w:type="spellStart"/>
                      <w:r w:rsidRPr="007A07AC">
                        <w:t>caminar</w:t>
                      </w:r>
                      <w:proofErr w:type="spellEnd"/>
                      <w:r w:rsidRPr="007A07AC">
                        <w:t xml:space="preserve">, y un </w:t>
                      </w:r>
                      <w:proofErr w:type="spellStart"/>
                      <w:r w:rsidRPr="007A07AC">
                        <w:t>mapa</w:t>
                      </w:r>
                      <w:proofErr w:type="spellEnd"/>
                      <w:r w:rsidRPr="007A07AC">
                        <w:t xml:space="preserve"> legible del </w:t>
                      </w:r>
                      <w:proofErr w:type="spellStart"/>
                      <w:r w:rsidRPr="007A07AC">
                        <w:t>parque</w:t>
                      </w:r>
                      <w:proofErr w:type="spellEnd"/>
                      <w:r w:rsidRPr="007A07AC">
                        <w:t xml:space="preserve"> que </w:t>
                      </w:r>
                      <w:proofErr w:type="spellStart"/>
                      <w:r w:rsidRPr="007A07AC">
                        <w:t>permite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una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planificación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adecuada</w:t>
                      </w:r>
                      <w:proofErr w:type="spellEnd"/>
                      <w:r w:rsidRPr="007A07AC">
                        <w:t xml:space="preserve"> para </w:t>
                      </w:r>
                      <w:proofErr w:type="spellStart"/>
                      <w:r w:rsidRPr="007A07AC">
                        <w:t>evitar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el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agotamiento</w:t>
                      </w:r>
                      <w:proofErr w:type="spellEnd"/>
                      <w:r w:rsidRPr="007A07AC">
                        <w:t xml:space="preserve">. </w:t>
                      </w:r>
                    </w:p>
                    <w:p w14:paraId="7570F2C8" w14:textId="010BAE4C" w:rsidR="002D31D7" w:rsidRPr="007A07AC" w:rsidRDefault="002D31D7" w:rsidP="00757E50">
                      <w:pPr>
                        <w:widowControl w:val="0"/>
                        <w:spacing w:line="276" w:lineRule="auto"/>
                        <w:jc w:val="both"/>
                      </w:pPr>
                      <w:proofErr w:type="spellStart"/>
                      <w:r w:rsidRPr="007A07AC">
                        <w:rPr>
                          <w:b/>
                          <w:bCs/>
                        </w:rPr>
                        <w:t>Comodidades</w:t>
                      </w:r>
                      <w:proofErr w:type="spellEnd"/>
                      <w:r w:rsidR="00926CAA">
                        <w:rPr>
                          <w:b/>
                          <w:bCs/>
                        </w:rPr>
                        <w:t>-</w:t>
                      </w:r>
                      <w:r w:rsidRPr="007A07A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A07AC">
                        <w:t>fuentes</w:t>
                      </w:r>
                      <w:proofErr w:type="spellEnd"/>
                      <w:r w:rsidRPr="007A07AC">
                        <w:t xml:space="preserve"> de </w:t>
                      </w:r>
                      <w:proofErr w:type="spellStart"/>
                      <w:r w:rsidRPr="007A07AC">
                        <w:t>agua</w:t>
                      </w:r>
                      <w:proofErr w:type="spellEnd"/>
                      <w:r w:rsidRPr="007A07AC">
                        <w:t xml:space="preserve">, </w:t>
                      </w:r>
                      <w:proofErr w:type="spellStart"/>
                      <w:r w:rsidRPr="007A07AC">
                        <w:t>baños</w:t>
                      </w:r>
                      <w:proofErr w:type="spellEnd"/>
                      <w:r w:rsidRPr="007A07AC">
                        <w:t xml:space="preserve"> y </w:t>
                      </w:r>
                      <w:proofErr w:type="spellStart"/>
                      <w:r w:rsidRPr="007A07AC">
                        <w:t>bancos</w:t>
                      </w:r>
                      <w:proofErr w:type="spellEnd"/>
                      <w:r w:rsidRPr="007A07AC">
                        <w:t xml:space="preserve"> que </w:t>
                      </w:r>
                      <w:proofErr w:type="spellStart"/>
                      <w:r w:rsidRPr="007A07AC">
                        <w:t>funcionan</w:t>
                      </w:r>
                      <w:proofErr w:type="spellEnd"/>
                      <w:r w:rsidRPr="007A07AC">
                        <w:t xml:space="preserve"> a lo largo del </w:t>
                      </w:r>
                      <w:proofErr w:type="spellStart"/>
                      <w:r w:rsidRPr="007A07AC">
                        <w:t>camino</w:t>
                      </w:r>
                      <w:proofErr w:type="spellEnd"/>
                      <w:r w:rsidRPr="007A07AC">
                        <w:t xml:space="preserve"> para </w:t>
                      </w:r>
                      <w:proofErr w:type="spellStart"/>
                      <w:r w:rsidRPr="007A07AC">
                        <w:t>permitir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momentos</w:t>
                      </w:r>
                      <w:proofErr w:type="spellEnd"/>
                      <w:r w:rsidRPr="007A07AC">
                        <w:t xml:space="preserve"> de </w:t>
                      </w:r>
                      <w:proofErr w:type="spellStart"/>
                      <w:r w:rsidRPr="007A07AC">
                        <w:t>descanso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durante</w:t>
                      </w:r>
                      <w:proofErr w:type="spellEnd"/>
                      <w:r w:rsidRPr="007A07AC">
                        <w:t xml:space="preserve"> la </w:t>
                      </w:r>
                      <w:proofErr w:type="spellStart"/>
                      <w:r w:rsidRPr="007A07AC">
                        <w:t>actividad</w:t>
                      </w:r>
                      <w:proofErr w:type="spellEnd"/>
                      <w:r w:rsidRPr="007A07AC">
                        <w:t xml:space="preserve"> al </w:t>
                      </w:r>
                      <w:proofErr w:type="spellStart"/>
                      <w:r w:rsidRPr="007A07AC">
                        <w:t>aire</w:t>
                      </w:r>
                      <w:proofErr w:type="spellEnd"/>
                      <w:r w:rsidRPr="007A07AC">
                        <w:t xml:space="preserve"> libre. </w:t>
                      </w:r>
                    </w:p>
                    <w:p w14:paraId="56DE612F" w14:textId="48D3A290" w:rsidR="00153ED5" w:rsidRPr="007A07AC" w:rsidRDefault="00153ED5" w:rsidP="00757E50">
                      <w:pPr>
                        <w:widowControl w:val="0"/>
                        <w:spacing w:line="276" w:lineRule="auto"/>
                        <w:jc w:val="both"/>
                      </w:pPr>
                      <w:proofErr w:type="spellStart"/>
                      <w:r w:rsidRPr="007A07AC">
                        <w:rPr>
                          <w:b/>
                          <w:bCs/>
                        </w:rPr>
                        <w:t>Diversidad</w:t>
                      </w:r>
                      <w:proofErr w:type="spellEnd"/>
                      <w:r w:rsidR="00926CAA">
                        <w:rPr>
                          <w:b/>
                          <w:bCs/>
                        </w:rPr>
                        <w:t>-</w:t>
                      </w:r>
                      <w:r w:rsidRPr="007A07A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A07AC">
                        <w:t>ya</w:t>
                      </w:r>
                      <w:proofErr w:type="spellEnd"/>
                      <w:r w:rsidRPr="007A07AC">
                        <w:t xml:space="preserve"> sea para la </w:t>
                      </w:r>
                      <w:proofErr w:type="spellStart"/>
                      <w:r w:rsidRPr="007A07AC">
                        <w:t>recreación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activa</w:t>
                      </w:r>
                      <w:proofErr w:type="spellEnd"/>
                      <w:r w:rsidRPr="007A07AC">
                        <w:t xml:space="preserve"> o </w:t>
                      </w:r>
                      <w:proofErr w:type="spellStart"/>
                      <w:r w:rsidRPr="007A07AC">
                        <w:t>pasiva</w:t>
                      </w:r>
                      <w:proofErr w:type="spellEnd"/>
                      <w:r w:rsidRPr="007A07AC">
                        <w:t xml:space="preserve">, </w:t>
                      </w:r>
                      <w:proofErr w:type="spellStart"/>
                      <w:r w:rsidRPr="007A07AC">
                        <w:t>una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variedad</w:t>
                      </w:r>
                      <w:proofErr w:type="spellEnd"/>
                      <w:r w:rsidRPr="007A07AC">
                        <w:t xml:space="preserve"> de </w:t>
                      </w:r>
                      <w:proofErr w:type="spellStart"/>
                      <w:r w:rsidRPr="007A07AC">
                        <w:t>opciones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como</w:t>
                      </w:r>
                      <w:proofErr w:type="spellEnd"/>
                      <w:r w:rsidRPr="007A07AC">
                        <w:t xml:space="preserve"> un </w:t>
                      </w:r>
                      <w:proofErr w:type="spellStart"/>
                      <w:r w:rsidRPr="007A07AC">
                        <w:t>jardín</w:t>
                      </w:r>
                      <w:proofErr w:type="spellEnd"/>
                      <w:r w:rsidRPr="007A07AC">
                        <w:t xml:space="preserve">, un </w:t>
                      </w:r>
                      <w:proofErr w:type="spellStart"/>
                      <w:r w:rsidRPr="007A07AC">
                        <w:t>rincón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tranquilo</w:t>
                      </w:r>
                      <w:proofErr w:type="spellEnd"/>
                      <w:r w:rsidRPr="007A07AC">
                        <w:t xml:space="preserve"> para la </w:t>
                      </w:r>
                      <w:proofErr w:type="spellStart"/>
                      <w:r w:rsidRPr="007A07AC">
                        <w:t>observación</w:t>
                      </w:r>
                      <w:proofErr w:type="spellEnd"/>
                      <w:r w:rsidRPr="007A07AC">
                        <w:t xml:space="preserve"> de </w:t>
                      </w:r>
                      <w:proofErr w:type="spellStart"/>
                      <w:r w:rsidRPr="007A07AC">
                        <w:t>aves</w:t>
                      </w:r>
                      <w:proofErr w:type="spellEnd"/>
                      <w:r w:rsidRPr="007A07AC">
                        <w:t xml:space="preserve">, la </w:t>
                      </w:r>
                      <w:proofErr w:type="spellStart"/>
                      <w:r w:rsidRPr="007A07AC">
                        <w:t>lectura</w:t>
                      </w:r>
                      <w:proofErr w:type="spellEnd"/>
                      <w:r w:rsidRPr="007A07AC">
                        <w:t xml:space="preserve">, </w:t>
                      </w:r>
                      <w:proofErr w:type="spellStart"/>
                      <w:r w:rsidRPr="007A07AC">
                        <w:t>caminar</w:t>
                      </w:r>
                      <w:proofErr w:type="spellEnd"/>
                      <w:r w:rsidRPr="007A07AC">
                        <w:t xml:space="preserve"> o </w:t>
                      </w:r>
                      <w:proofErr w:type="spellStart"/>
                      <w:r w:rsidRPr="007A07AC">
                        <w:t>andar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en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bicicleta</w:t>
                      </w:r>
                      <w:proofErr w:type="spellEnd"/>
                      <w:r w:rsidRPr="007A07AC">
                        <w:t>.</w:t>
                      </w:r>
                    </w:p>
                    <w:p w14:paraId="306BB926" w14:textId="5EA6E696" w:rsidR="00153ED5" w:rsidRPr="007A07AC" w:rsidRDefault="00153ED5" w:rsidP="00757E50">
                      <w:pPr>
                        <w:widowControl w:val="0"/>
                        <w:spacing w:line="276" w:lineRule="auto"/>
                        <w:jc w:val="both"/>
                      </w:pPr>
                      <w:proofErr w:type="spellStart"/>
                      <w:r w:rsidRPr="007A07AC">
                        <w:rPr>
                          <w:b/>
                          <w:bCs/>
                        </w:rPr>
                        <w:t>Mantenimiento</w:t>
                      </w:r>
                      <w:proofErr w:type="spellEnd"/>
                      <w:r w:rsidR="00926CAA">
                        <w:rPr>
                          <w:b/>
                          <w:bCs/>
                        </w:rPr>
                        <w:t>-</w:t>
                      </w:r>
                      <w:r w:rsidRPr="007A07A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A07AC">
                        <w:t>manténgalo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limpio</w:t>
                      </w:r>
                      <w:proofErr w:type="spellEnd"/>
                      <w:r w:rsidRPr="007A07AC">
                        <w:t xml:space="preserve"> y libre de </w:t>
                      </w:r>
                      <w:proofErr w:type="spellStart"/>
                      <w:r w:rsidRPr="007A07AC">
                        <w:t>basura</w:t>
                      </w:r>
                      <w:proofErr w:type="spellEnd"/>
                      <w:r w:rsidRPr="007A07AC">
                        <w:t xml:space="preserve">, </w:t>
                      </w:r>
                      <w:proofErr w:type="spellStart"/>
                      <w:r w:rsidRPr="007A07AC">
                        <w:t>grafitis</w:t>
                      </w:r>
                      <w:proofErr w:type="spellEnd"/>
                      <w:r w:rsidRPr="007A07AC">
                        <w:t xml:space="preserve"> y </w:t>
                      </w:r>
                      <w:proofErr w:type="spellStart"/>
                      <w:r w:rsidRPr="007A07AC">
                        <w:t>vandalismo</w:t>
                      </w:r>
                      <w:proofErr w:type="spellEnd"/>
                      <w:r w:rsidRPr="007A07AC">
                        <w:t xml:space="preserve"> para </w:t>
                      </w:r>
                      <w:proofErr w:type="spellStart"/>
                      <w:r w:rsidRPr="007A07AC">
                        <w:t>garantizar</w:t>
                      </w:r>
                      <w:proofErr w:type="spellEnd"/>
                      <w:r w:rsidRPr="007A07AC">
                        <w:t xml:space="preserve"> que </w:t>
                      </w:r>
                      <w:proofErr w:type="spellStart"/>
                      <w:r w:rsidRPr="007A07AC">
                        <w:t>todos</w:t>
                      </w:r>
                      <w:proofErr w:type="spellEnd"/>
                      <w:r w:rsidRPr="007A07AC">
                        <w:t xml:space="preserve"> se </w:t>
                      </w:r>
                      <w:proofErr w:type="spellStart"/>
                      <w:r w:rsidRPr="007A07AC">
                        <w:t>sientan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cómodos</w:t>
                      </w:r>
                      <w:proofErr w:type="spellEnd"/>
                      <w:r w:rsidRPr="007A07AC">
                        <w:t xml:space="preserve"> y </w:t>
                      </w:r>
                      <w:proofErr w:type="spellStart"/>
                      <w:r w:rsidRPr="007A07AC">
                        <w:t>seguros</w:t>
                      </w:r>
                      <w:proofErr w:type="spellEnd"/>
                      <w:r w:rsidRPr="007A07AC">
                        <w:t xml:space="preserve"> para </w:t>
                      </w:r>
                      <w:proofErr w:type="spellStart"/>
                      <w:r w:rsidRPr="007A07AC">
                        <w:t>el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uso</w:t>
                      </w:r>
                      <w:proofErr w:type="spellEnd"/>
                      <w:r w:rsidRPr="007A07AC">
                        <w:t xml:space="preserve"> continuo.</w:t>
                      </w:r>
                    </w:p>
                    <w:p w14:paraId="1F791EC8" w14:textId="5BF43DDF" w:rsidR="00153ED5" w:rsidRPr="007A07AC" w:rsidRDefault="00153ED5" w:rsidP="00757E50">
                      <w:pPr>
                        <w:widowControl w:val="0"/>
                        <w:spacing w:line="276" w:lineRule="auto"/>
                        <w:jc w:val="both"/>
                      </w:pPr>
                      <w:proofErr w:type="spellStart"/>
                      <w:r w:rsidRPr="007A07AC">
                        <w:rPr>
                          <w:b/>
                          <w:bCs/>
                        </w:rPr>
                        <w:t>Seguridad</w:t>
                      </w:r>
                      <w:proofErr w:type="spellEnd"/>
                      <w:r w:rsidR="00926CAA">
                        <w:rPr>
                          <w:b/>
                          <w:bCs/>
                        </w:rPr>
                        <w:t>-</w:t>
                      </w:r>
                      <w:r w:rsidRPr="007A07A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A07AC">
                        <w:t>asegúrese</w:t>
                      </w:r>
                      <w:proofErr w:type="spellEnd"/>
                      <w:r w:rsidRPr="007A07AC">
                        <w:t xml:space="preserve"> de que </w:t>
                      </w:r>
                      <w:proofErr w:type="spellStart"/>
                      <w:r w:rsidRPr="007A07AC">
                        <w:t>haya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suficiente</w:t>
                      </w:r>
                      <w:proofErr w:type="spellEnd"/>
                      <w:r w:rsidRPr="007A07AC">
                        <w:t xml:space="preserve"> sombra, </w:t>
                      </w:r>
                      <w:proofErr w:type="spellStart"/>
                      <w:r w:rsidRPr="007A07AC">
                        <w:t>bancos</w:t>
                      </w:r>
                      <w:proofErr w:type="spellEnd"/>
                      <w:r w:rsidRPr="007A07AC">
                        <w:t xml:space="preserve"> y </w:t>
                      </w:r>
                      <w:proofErr w:type="spellStart"/>
                      <w:r w:rsidRPr="007A07AC">
                        <w:t>elementos</w:t>
                      </w:r>
                      <w:proofErr w:type="spellEnd"/>
                      <w:r w:rsidRPr="007A07AC">
                        <w:t xml:space="preserve"> de luz para </w:t>
                      </w:r>
                      <w:proofErr w:type="spellStart"/>
                      <w:r w:rsidRPr="007A07AC">
                        <w:t>reducir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lesiones</w:t>
                      </w:r>
                      <w:proofErr w:type="spellEnd"/>
                      <w:r w:rsidRPr="007A07AC">
                        <w:t xml:space="preserve"> y </w:t>
                      </w:r>
                      <w:proofErr w:type="spellStart"/>
                      <w:r w:rsidRPr="007A07AC">
                        <w:t>evitar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actividades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ilegales</w:t>
                      </w:r>
                      <w:proofErr w:type="spellEnd"/>
                      <w:r w:rsidRPr="007A07AC">
                        <w:t xml:space="preserve">. </w:t>
                      </w:r>
                    </w:p>
                    <w:p w14:paraId="22902D3F" w14:textId="62FA722C" w:rsidR="00EB24B0" w:rsidRPr="007A07AC" w:rsidRDefault="007A07AC" w:rsidP="00757E50">
                      <w:pPr>
                        <w:widowControl w:val="0"/>
                        <w:spacing w:line="276" w:lineRule="auto"/>
                        <w:jc w:val="both"/>
                        <w:rPr>
                          <w:b/>
                          <w:bCs/>
                        </w:rPr>
                      </w:pPr>
                      <w:proofErr w:type="spellStart"/>
                      <w:r w:rsidRPr="007A07AC">
                        <w:rPr>
                          <w:b/>
                          <w:bCs/>
                        </w:rPr>
                        <w:t>Apoyo</w:t>
                      </w:r>
                      <w:proofErr w:type="spellEnd"/>
                      <w:r w:rsidRPr="007A07AC">
                        <w:rPr>
                          <w:b/>
                          <w:bCs/>
                        </w:rPr>
                        <w:t xml:space="preserve"> social</w:t>
                      </w:r>
                      <w:r w:rsidR="00926CAA">
                        <w:rPr>
                          <w:b/>
                          <w:bCs/>
                        </w:rPr>
                        <w:t>-</w:t>
                      </w:r>
                      <w:r w:rsidRPr="007A07AC">
                        <w:t xml:space="preserve"> </w:t>
                      </w:r>
                      <w:proofErr w:type="spellStart"/>
                      <w:r w:rsidRPr="007A07AC">
                        <w:t>áreas</w:t>
                      </w:r>
                      <w:proofErr w:type="spellEnd"/>
                      <w:r w:rsidRPr="007A07AC">
                        <w:t xml:space="preserve"> de picnic, </w:t>
                      </w:r>
                      <w:proofErr w:type="spellStart"/>
                      <w:r w:rsidRPr="007A07AC">
                        <w:t>jardines</w:t>
                      </w:r>
                      <w:proofErr w:type="spellEnd"/>
                      <w:r w:rsidRPr="007A07AC">
                        <w:t xml:space="preserve">, </w:t>
                      </w:r>
                      <w:proofErr w:type="spellStart"/>
                      <w:r w:rsidRPr="007A07AC">
                        <w:t>paisajismo</w:t>
                      </w:r>
                      <w:proofErr w:type="spellEnd"/>
                      <w:r w:rsidRPr="007A07AC">
                        <w:t xml:space="preserve">, </w:t>
                      </w:r>
                      <w:proofErr w:type="spellStart"/>
                      <w:r w:rsidRPr="007A07AC">
                        <w:t>eventos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organizados</w:t>
                      </w:r>
                      <w:proofErr w:type="spellEnd"/>
                      <w:r w:rsidRPr="007A07AC">
                        <w:t xml:space="preserve"> o </w:t>
                      </w:r>
                      <w:proofErr w:type="spellStart"/>
                      <w:r w:rsidRPr="007A07AC">
                        <w:t>elementos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acuáticos</w:t>
                      </w:r>
                      <w:proofErr w:type="spellEnd"/>
                      <w:r w:rsidRPr="007A07AC">
                        <w:t xml:space="preserve"> que </w:t>
                      </w:r>
                      <w:proofErr w:type="spellStart"/>
                      <w:r w:rsidRPr="007A07AC">
                        <w:t>fomentan</w:t>
                      </w:r>
                      <w:proofErr w:type="spellEnd"/>
                      <w:r w:rsidRPr="007A07AC">
                        <w:t xml:space="preserve"> un </w:t>
                      </w:r>
                      <w:proofErr w:type="spellStart"/>
                      <w:r w:rsidRPr="007A07AC">
                        <w:t>ambiente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relajante</w:t>
                      </w:r>
                      <w:proofErr w:type="spellEnd"/>
                      <w:r w:rsidRPr="007A07AC">
                        <w:t xml:space="preserve"> y la </w:t>
                      </w:r>
                      <w:proofErr w:type="spellStart"/>
                      <w:r w:rsidRPr="007A07AC">
                        <w:t>interacción</w:t>
                      </w:r>
                      <w:proofErr w:type="spellEnd"/>
                      <w:r w:rsidRPr="007A07AC">
                        <w:t xml:space="preserve"> social.</w:t>
                      </w:r>
                    </w:p>
                    <w:p w14:paraId="102492CC" w14:textId="00C428D3" w:rsidR="00EB24B0" w:rsidRPr="007A07AC" w:rsidRDefault="007A07AC" w:rsidP="00757E50">
                      <w:pPr>
                        <w:widowControl w:val="0"/>
                        <w:spacing w:line="276" w:lineRule="auto"/>
                        <w:jc w:val="both"/>
                      </w:pPr>
                      <w:proofErr w:type="spellStart"/>
                      <w:r w:rsidRPr="007A07AC">
                        <w:rPr>
                          <w:b/>
                          <w:bCs/>
                        </w:rPr>
                        <w:t>Equipo</w:t>
                      </w:r>
                      <w:proofErr w:type="spellEnd"/>
                      <w:r w:rsidR="00926CAA">
                        <w:rPr>
                          <w:b/>
                          <w:bCs/>
                        </w:rPr>
                        <w:t>-</w:t>
                      </w:r>
                      <w:r w:rsidRPr="007A07AC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7A07AC">
                        <w:t>equipo</w:t>
                      </w:r>
                      <w:proofErr w:type="spellEnd"/>
                      <w:r w:rsidRPr="007A07AC">
                        <w:t xml:space="preserve"> de </w:t>
                      </w:r>
                      <w:proofErr w:type="spellStart"/>
                      <w:r w:rsidRPr="007A07AC">
                        <w:t>gimnasia</w:t>
                      </w:r>
                      <w:proofErr w:type="spellEnd"/>
                      <w:r w:rsidRPr="007A07AC">
                        <w:t xml:space="preserve"> al </w:t>
                      </w:r>
                      <w:proofErr w:type="spellStart"/>
                      <w:r w:rsidRPr="007A07AC">
                        <w:t>aire</w:t>
                      </w:r>
                      <w:proofErr w:type="spellEnd"/>
                      <w:r w:rsidRPr="007A07AC">
                        <w:t xml:space="preserve"> libre para </w:t>
                      </w:r>
                      <w:proofErr w:type="spellStart"/>
                      <w:r w:rsidRPr="007A07AC">
                        <w:t>proporcionar</w:t>
                      </w:r>
                      <w:proofErr w:type="spellEnd"/>
                      <w:r w:rsidRPr="007A07AC">
                        <w:t xml:space="preserve"> a </w:t>
                      </w:r>
                      <w:proofErr w:type="spellStart"/>
                      <w:r w:rsidRPr="007A07AC">
                        <w:t>los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residentes</w:t>
                      </w:r>
                      <w:proofErr w:type="spellEnd"/>
                      <w:r w:rsidRPr="007A07AC">
                        <w:t xml:space="preserve"> y </w:t>
                      </w:r>
                      <w:proofErr w:type="spellStart"/>
                      <w:r w:rsidRPr="007A07AC">
                        <w:t>visitantes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diversas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habilidades</w:t>
                      </w:r>
                      <w:proofErr w:type="spellEnd"/>
                      <w:r w:rsidRPr="007A07AC">
                        <w:t xml:space="preserve"> para </w:t>
                      </w:r>
                      <w:proofErr w:type="spellStart"/>
                      <w:r w:rsidRPr="007A07AC">
                        <w:t>estar</w:t>
                      </w:r>
                      <w:proofErr w:type="spellEnd"/>
                      <w:r w:rsidRPr="007A07AC">
                        <w:t xml:space="preserve"> </w:t>
                      </w:r>
                      <w:proofErr w:type="spellStart"/>
                      <w:r w:rsidRPr="007A07AC">
                        <w:t>activos</w:t>
                      </w:r>
                      <w:proofErr w:type="spellEnd"/>
                      <w:r w:rsidR="00EB24B0" w:rsidRPr="007A07AC">
                        <w:t xml:space="preserve">. </w:t>
                      </w:r>
                    </w:p>
                    <w:p w14:paraId="66204578" w14:textId="77777777" w:rsidR="00EB24B0" w:rsidRPr="007A07AC" w:rsidRDefault="00EB24B0" w:rsidP="00757E50">
                      <w:pPr>
                        <w:widowControl w:val="0"/>
                        <w:jc w:val="both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57E5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46DEAD7" wp14:editId="0F2C20E0">
                <wp:simplePos x="0" y="0"/>
                <wp:positionH relativeFrom="margin">
                  <wp:posOffset>-2540</wp:posOffset>
                </wp:positionH>
                <wp:positionV relativeFrom="page">
                  <wp:posOffset>222152</wp:posOffset>
                </wp:positionV>
                <wp:extent cx="3051224" cy="407895"/>
                <wp:effectExtent l="0" t="0" r="0" b="0"/>
                <wp:wrapNone/>
                <wp:docPr id="6380160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224" cy="40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1279F1" w14:textId="77777777" w:rsidR="003C607B" w:rsidRPr="003C607B" w:rsidRDefault="003C607B" w:rsidP="00155C8B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C607B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  <w:t>Parques</w:t>
                            </w:r>
                            <w:proofErr w:type="spellEnd"/>
                            <w:r w:rsidRPr="003C607B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607B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  <w:t>Saludables</w:t>
                            </w:r>
                            <w:proofErr w:type="spellEnd"/>
                            <w:r w:rsidRPr="003C607B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  <w:t xml:space="preserve">, Vidas </w:t>
                            </w:r>
                            <w:proofErr w:type="spellStart"/>
                            <w:r w:rsidRPr="003C607B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  <w:t>Saludables</w:t>
                            </w:r>
                            <w:proofErr w:type="spellEnd"/>
                          </w:p>
                          <w:p w14:paraId="2D23EAB3" w14:textId="1E742DEC" w:rsidR="00EB24B0" w:rsidRPr="004F3796" w:rsidRDefault="00EB24B0" w:rsidP="00BB6419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DEAD7" id="_x0000_s1043" type="#_x0000_t202" style="position:absolute;margin-left:-.2pt;margin-top:17.5pt;width:240.25pt;height:32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A1279F1" w14:textId="77777777" w:rsidR="003C607B" w:rsidRPr="003C607B" w:rsidRDefault="003C607B" w:rsidP="00155C8B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proofErr w:type="spellStart"/>
                      <w:r w:rsidRPr="003C607B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  <w:t>Parques</w:t>
                      </w:r>
                      <w:proofErr w:type="spellEnd"/>
                      <w:r w:rsidRPr="003C607B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C607B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  <w:t>Saludables</w:t>
                      </w:r>
                      <w:proofErr w:type="spellEnd"/>
                      <w:r w:rsidRPr="003C607B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  <w:t xml:space="preserve">, Vidas </w:t>
                      </w:r>
                      <w:proofErr w:type="spellStart"/>
                      <w:r w:rsidRPr="003C607B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  <w:t>Saludables</w:t>
                      </w:r>
                      <w:proofErr w:type="spellEnd"/>
                    </w:p>
                    <w:p w14:paraId="2D23EAB3" w14:textId="1E742DEC" w:rsidR="00EB24B0" w:rsidRPr="004F3796" w:rsidRDefault="00EB24B0" w:rsidP="00BB6419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230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1E091E" wp14:editId="774A5399">
                <wp:simplePos x="0" y="0"/>
                <wp:positionH relativeFrom="column">
                  <wp:posOffset>7325458</wp:posOffset>
                </wp:positionH>
                <wp:positionV relativeFrom="paragraph">
                  <wp:posOffset>4114800</wp:posOffset>
                </wp:positionV>
                <wp:extent cx="1330325" cy="240323"/>
                <wp:effectExtent l="0" t="0" r="22225" b="26670"/>
                <wp:wrapNone/>
                <wp:docPr id="981243126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4032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48384" w14:textId="77777777" w:rsidR="00BF4C7D" w:rsidRDefault="00BF4C7D" w:rsidP="00CB294B">
                            <w:pPr>
                              <w:jc w:val="center"/>
                            </w:pPr>
                            <w:r>
                              <w:t>Parque del Sitio del Molino de Bagdad</w:t>
                            </w:r>
                          </w:p>
                          <w:p w14:paraId="2E3353AC" w14:textId="474C6E69" w:rsidR="0059039D" w:rsidRDefault="0059039D" w:rsidP="007823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091E" id="_x0000_s1044" type="#_x0000_t202" style="position:absolute;margin-left:576.8pt;margin-top:324pt;width:104.75pt;height:1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" fillcolor="#fbe4d5 [661]" strokeweight=".5pt">
                <v:textbox>
                  <w:txbxContent>
                    <w:p w14:paraId="5A348384" w14:textId="77777777" w:rsidR="00BF4C7D" w:rsidRDefault="00BF4C7D" w:rsidP="00CB294B">
                      <w:pPr>
                        <w:jc w:val="center"/>
                      </w:pPr>
                      <w:r>
                        <w:t>Parque del Sitio del Molino de Bagdad</w:t>
                      </w:r>
                    </w:p>
                    <w:p w14:paraId="2E3353AC" w14:textId="474C6E69" w:rsidR="0059039D" w:rsidRDefault="0059039D" w:rsidP="007823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230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B6011D" wp14:editId="240DB4AE">
                <wp:simplePos x="0" y="0"/>
                <wp:positionH relativeFrom="column">
                  <wp:posOffset>5545113</wp:posOffset>
                </wp:positionH>
                <wp:positionV relativeFrom="paragraph">
                  <wp:posOffset>4108938</wp:posOffset>
                </wp:positionV>
                <wp:extent cx="1049215" cy="240030"/>
                <wp:effectExtent l="0" t="0" r="17780" b="26670"/>
                <wp:wrapNone/>
                <wp:docPr id="458493545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215" cy="2400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10B97" w14:textId="77777777" w:rsidR="00BF4C7D" w:rsidRDefault="00BF4C7D" w:rsidP="00806113">
                            <w:pPr>
                              <w:jc w:val="center"/>
                            </w:pPr>
                            <w:r>
                              <w:t>Parque Tiger Point</w:t>
                            </w:r>
                          </w:p>
                          <w:p w14:paraId="51BA8821" w14:textId="28A12CD1" w:rsidR="0059039D" w:rsidRDefault="0059039D" w:rsidP="007823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011D" id="_x0000_s1045" type="#_x0000_t202" style="position:absolute;margin-left:436.6pt;margin-top:323.55pt;width:82.6pt;height:1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" fillcolor="#fbe4d5 [661]" strokeweight=".5pt">
                <v:textbox>
                  <w:txbxContent>
                    <w:p w14:paraId="4A410B97" w14:textId="77777777" w:rsidR="00BF4C7D" w:rsidRDefault="00BF4C7D" w:rsidP="00806113">
                      <w:pPr>
                        <w:jc w:val="center"/>
                      </w:pPr>
                      <w:r>
                        <w:t>Parque Tiger Point</w:t>
                      </w:r>
                    </w:p>
                    <w:p w14:paraId="51BA8821" w14:textId="28A12CD1" w:rsidR="0059039D" w:rsidRDefault="0059039D" w:rsidP="007823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230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4EDDC5" wp14:editId="24D1D4A4">
                <wp:simplePos x="0" y="0"/>
                <wp:positionH relativeFrom="column">
                  <wp:posOffset>3246999</wp:posOffset>
                </wp:positionH>
                <wp:positionV relativeFrom="paragraph">
                  <wp:posOffset>4108938</wp:posOffset>
                </wp:positionV>
                <wp:extent cx="1693985" cy="240030"/>
                <wp:effectExtent l="0" t="0" r="1905" b="7620"/>
                <wp:wrapNone/>
                <wp:docPr id="1076084747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2400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1A358" w14:textId="77777777" w:rsidR="00BF4C7D" w:rsidRDefault="00BF4C7D" w:rsidP="009D60AA">
                            <w:pPr>
                              <w:jc w:val="center"/>
                            </w:pPr>
                            <w:r>
                              <w:t xml:space="preserve">Parque </w:t>
                            </w:r>
                            <w:proofErr w:type="spellStart"/>
                            <w:r>
                              <w:t>Comunitario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Chumuckla</w:t>
                            </w:r>
                            <w:proofErr w:type="spellEnd"/>
                          </w:p>
                          <w:p w14:paraId="55D4F413" w14:textId="5A1F21D4" w:rsidR="0059039D" w:rsidRDefault="0059039D" w:rsidP="007823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DDC5" id="_x0000_s1046" type="#_x0000_t202" style="position:absolute;margin-left:255.65pt;margin-top:323.55pt;width:133.4pt;height:18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" fillcolor="#fbe4d5 [661]" stroked="f" strokeweight=".5pt">
                <v:textbox>
                  <w:txbxContent>
                    <w:p w14:paraId="7761A358" w14:textId="77777777" w:rsidR="00BF4C7D" w:rsidRDefault="00BF4C7D" w:rsidP="009D60AA">
                      <w:pPr>
                        <w:jc w:val="center"/>
                      </w:pPr>
                      <w:r>
                        <w:t xml:space="preserve">Parque </w:t>
                      </w:r>
                      <w:proofErr w:type="spellStart"/>
                      <w:r>
                        <w:t>Comunitario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Chumuckla</w:t>
                      </w:r>
                      <w:proofErr w:type="spellEnd"/>
                    </w:p>
                    <w:p w14:paraId="55D4F413" w14:textId="5A1F21D4" w:rsidR="0059039D" w:rsidRDefault="0059039D" w:rsidP="007823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1269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97538AD" wp14:editId="282DA84E">
                <wp:simplePos x="0" y="0"/>
                <wp:positionH relativeFrom="column">
                  <wp:posOffset>3147646</wp:posOffset>
                </wp:positionH>
                <wp:positionV relativeFrom="paragraph">
                  <wp:posOffset>404446</wp:posOffset>
                </wp:positionV>
                <wp:extent cx="6451307" cy="3481705"/>
                <wp:effectExtent l="0" t="0" r="26035" b="23495"/>
                <wp:wrapNone/>
                <wp:docPr id="1049426864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307" cy="348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70077" id="Rectangle 103" o:spid="_x0000_s1026" style="position:absolute;margin-left:247.85pt;margin-top:31.85pt;width:508pt;height:274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" fillcolor="white [3201]" strokecolor="#70ad47 [3209]" strokeweight="1pt"/>
            </w:pict>
          </mc:Fallback>
        </mc:AlternateContent>
      </w:r>
      <w:r w:rsidR="004C3F0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E44FD09" wp14:editId="46F28F4B">
                <wp:simplePos x="0" y="0"/>
                <wp:positionH relativeFrom="column">
                  <wp:posOffset>3206115</wp:posOffset>
                </wp:positionH>
                <wp:positionV relativeFrom="paragraph">
                  <wp:posOffset>497937</wp:posOffset>
                </wp:positionV>
                <wp:extent cx="3106420" cy="1758462"/>
                <wp:effectExtent l="0" t="0" r="0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1758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1DEC75" w14:textId="26C3A0E7" w:rsidR="00C21984" w:rsidRDefault="00935D36" w:rsidP="00910803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Beneficios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para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>salud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198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  <w:t>&gt;&gt;&gt;</w:t>
                            </w:r>
                          </w:p>
                          <w:p w14:paraId="4504FE93" w14:textId="7E5C47E5" w:rsidR="00734486" w:rsidRPr="00FF798D" w:rsidRDefault="004D35AD" w:rsidP="00910803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FF798D">
                              <w:t xml:space="preserve">- </w:t>
                            </w:r>
                            <w:r w:rsidR="00935D36" w:rsidRPr="00FF798D">
                              <w:t xml:space="preserve">Reduce </w:t>
                            </w:r>
                            <w:proofErr w:type="spellStart"/>
                            <w:r w:rsidR="00935D36" w:rsidRPr="00FF798D">
                              <w:t>el</w:t>
                            </w:r>
                            <w:proofErr w:type="spellEnd"/>
                            <w:r w:rsidR="00935D36" w:rsidRPr="00FF798D">
                              <w:t xml:space="preserve"> </w:t>
                            </w:r>
                            <w:proofErr w:type="spellStart"/>
                            <w:r w:rsidR="00935D36" w:rsidRPr="00FF798D">
                              <w:t>estrés</w:t>
                            </w:r>
                            <w:proofErr w:type="spellEnd"/>
                            <w:r w:rsidR="00935D36" w:rsidRPr="00FF798D">
                              <w:t xml:space="preserve"> y la </w:t>
                            </w:r>
                            <w:proofErr w:type="spellStart"/>
                            <w:r w:rsidR="00935D36" w:rsidRPr="00FF798D">
                              <w:t>ansiedad</w:t>
                            </w:r>
                            <w:proofErr w:type="spellEnd"/>
                            <w:r w:rsidR="00B632F6" w:rsidRPr="00FF798D">
                              <w:t>.</w:t>
                            </w:r>
                          </w:p>
                          <w:p w14:paraId="12D0C83E" w14:textId="40429832" w:rsidR="00214DE6" w:rsidRPr="00FF798D" w:rsidRDefault="003948D3" w:rsidP="00F94204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FF798D">
                              <w:t xml:space="preserve">- </w:t>
                            </w:r>
                            <w:proofErr w:type="spellStart"/>
                            <w:r w:rsidR="00910803" w:rsidRPr="00FF798D">
                              <w:t>Mejora</w:t>
                            </w:r>
                            <w:proofErr w:type="spellEnd"/>
                            <w:r w:rsidR="00910803" w:rsidRPr="00FF798D">
                              <w:t xml:space="preserve"> </w:t>
                            </w:r>
                            <w:proofErr w:type="spellStart"/>
                            <w:r w:rsidR="00910803" w:rsidRPr="00FF798D">
                              <w:t>el</w:t>
                            </w:r>
                            <w:proofErr w:type="spellEnd"/>
                            <w:r w:rsidR="00910803" w:rsidRPr="00FF798D">
                              <w:t xml:space="preserve"> </w:t>
                            </w:r>
                            <w:proofErr w:type="spellStart"/>
                            <w:r w:rsidR="00910803" w:rsidRPr="00FF798D">
                              <w:t>estado</w:t>
                            </w:r>
                            <w:proofErr w:type="spellEnd"/>
                            <w:r w:rsidR="00910803" w:rsidRPr="00FF798D">
                              <w:t xml:space="preserve"> de </w:t>
                            </w:r>
                            <w:proofErr w:type="spellStart"/>
                            <w:r w:rsidR="00910803" w:rsidRPr="00FF798D">
                              <w:t>ánimo</w:t>
                            </w:r>
                            <w:proofErr w:type="spellEnd"/>
                            <w:r w:rsidR="00910803" w:rsidRPr="00FF798D">
                              <w:t xml:space="preserve"> (</w:t>
                            </w:r>
                            <w:proofErr w:type="spellStart"/>
                            <w:r w:rsidR="00910803" w:rsidRPr="00FF798D">
                              <w:t>depresión</w:t>
                            </w:r>
                            <w:proofErr w:type="spellEnd"/>
                            <w:r w:rsidR="00910803" w:rsidRPr="00FF798D">
                              <w:t xml:space="preserve">) y la </w:t>
                            </w:r>
                            <w:proofErr w:type="spellStart"/>
                            <w:r w:rsidR="00910803" w:rsidRPr="00FF798D">
                              <w:t>calidad</w:t>
                            </w:r>
                            <w:proofErr w:type="spellEnd"/>
                            <w:r w:rsidR="00910803" w:rsidRPr="00FF798D">
                              <w:t xml:space="preserve"> del </w:t>
                            </w:r>
                            <w:proofErr w:type="spellStart"/>
                            <w:r w:rsidR="00910803" w:rsidRPr="00FF798D">
                              <w:t>sueño</w:t>
                            </w:r>
                            <w:proofErr w:type="spellEnd"/>
                            <w:r w:rsidR="00B632F6" w:rsidRPr="00FF798D">
                              <w:t>.</w:t>
                            </w:r>
                          </w:p>
                          <w:p w14:paraId="62555DFD" w14:textId="7AEC6ED5" w:rsidR="00214DE6" w:rsidRPr="00FF798D" w:rsidRDefault="00214DE6" w:rsidP="00F94204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FF798D">
                              <w:t xml:space="preserve">- </w:t>
                            </w:r>
                            <w:proofErr w:type="spellStart"/>
                            <w:r w:rsidR="00910803" w:rsidRPr="00FF798D">
                              <w:t>Aumenta</w:t>
                            </w:r>
                            <w:proofErr w:type="spellEnd"/>
                            <w:r w:rsidR="00910803" w:rsidRPr="00FF798D">
                              <w:t xml:space="preserve"> la </w:t>
                            </w:r>
                            <w:proofErr w:type="spellStart"/>
                            <w:r w:rsidR="00910803" w:rsidRPr="00FF798D">
                              <w:t>función</w:t>
                            </w:r>
                            <w:proofErr w:type="spellEnd"/>
                            <w:r w:rsidR="00910803" w:rsidRPr="00FF798D">
                              <w:t xml:space="preserve"> cerebral</w:t>
                            </w:r>
                            <w:r w:rsidR="00B632F6" w:rsidRPr="00FF798D">
                              <w:t>.</w:t>
                            </w:r>
                          </w:p>
                          <w:p w14:paraId="20DE7E66" w14:textId="2B531D5C" w:rsidR="003948D3" w:rsidRPr="00FF798D" w:rsidRDefault="00214DE6" w:rsidP="00F94204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FF798D">
                              <w:t xml:space="preserve">- </w:t>
                            </w:r>
                            <w:r w:rsidR="00910803" w:rsidRPr="00FF798D">
                              <w:t xml:space="preserve">Ayuda a </w:t>
                            </w:r>
                            <w:proofErr w:type="spellStart"/>
                            <w:r w:rsidR="00910803" w:rsidRPr="00FF798D">
                              <w:t>mantener</w:t>
                            </w:r>
                            <w:proofErr w:type="spellEnd"/>
                            <w:r w:rsidR="00910803" w:rsidRPr="00FF798D">
                              <w:t xml:space="preserve"> un peso </w:t>
                            </w:r>
                            <w:proofErr w:type="spellStart"/>
                            <w:r w:rsidR="00910803" w:rsidRPr="00FF798D">
                              <w:t>saludable</w:t>
                            </w:r>
                            <w:proofErr w:type="spellEnd"/>
                            <w:r w:rsidR="00B632F6" w:rsidRPr="00FF798D">
                              <w:t>.</w:t>
                            </w:r>
                            <w:r w:rsidR="003948D3" w:rsidRPr="00FF798D">
                              <w:t xml:space="preserve">  </w:t>
                            </w:r>
                          </w:p>
                          <w:p w14:paraId="3AE0D856" w14:textId="3614FAA5" w:rsidR="00A258A2" w:rsidRPr="00FF798D" w:rsidRDefault="009C1E5A" w:rsidP="00F94204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FF798D">
                              <w:t xml:space="preserve">- </w:t>
                            </w:r>
                            <w:r w:rsidR="00910803" w:rsidRPr="00FF798D">
                              <w:t xml:space="preserve">Reduce </w:t>
                            </w:r>
                            <w:proofErr w:type="spellStart"/>
                            <w:r w:rsidR="00910803" w:rsidRPr="00FF798D">
                              <w:t>el</w:t>
                            </w:r>
                            <w:proofErr w:type="spellEnd"/>
                            <w:r w:rsidR="00910803" w:rsidRPr="00FF798D">
                              <w:t xml:space="preserve"> </w:t>
                            </w:r>
                            <w:proofErr w:type="spellStart"/>
                            <w:r w:rsidR="00910803" w:rsidRPr="00FF798D">
                              <w:t>riesgo</w:t>
                            </w:r>
                            <w:proofErr w:type="spellEnd"/>
                            <w:r w:rsidR="00910803" w:rsidRPr="00FF798D">
                              <w:t xml:space="preserve"> de </w:t>
                            </w:r>
                            <w:proofErr w:type="spellStart"/>
                            <w:r w:rsidR="00910803" w:rsidRPr="00FF798D">
                              <w:t>enfermedades</w:t>
                            </w:r>
                            <w:proofErr w:type="spellEnd"/>
                            <w:r w:rsidR="00910803" w:rsidRPr="00FF798D">
                              <w:t xml:space="preserve"> </w:t>
                            </w:r>
                            <w:proofErr w:type="spellStart"/>
                            <w:r w:rsidR="00910803" w:rsidRPr="00FF798D">
                              <w:t>cardíacas</w:t>
                            </w:r>
                            <w:proofErr w:type="spellEnd"/>
                            <w:r w:rsidR="00910803" w:rsidRPr="00FF798D">
                              <w:t xml:space="preserve">, </w:t>
                            </w:r>
                            <w:proofErr w:type="spellStart"/>
                            <w:r w:rsidR="00910803" w:rsidRPr="00FF798D">
                              <w:t>accidentes</w:t>
                            </w:r>
                            <w:proofErr w:type="spellEnd"/>
                            <w:r w:rsidR="00910803" w:rsidRPr="00FF798D">
                              <w:t xml:space="preserve"> </w:t>
                            </w:r>
                            <w:proofErr w:type="spellStart"/>
                            <w:r w:rsidR="00910803" w:rsidRPr="00FF798D">
                              <w:t>cerebrovasculares</w:t>
                            </w:r>
                            <w:proofErr w:type="spellEnd"/>
                            <w:r w:rsidR="00910803" w:rsidRPr="00FF798D">
                              <w:t xml:space="preserve"> y diabetes</w:t>
                            </w:r>
                            <w:r w:rsidR="00B632F6" w:rsidRPr="00FF798D">
                              <w:t>.</w:t>
                            </w:r>
                          </w:p>
                          <w:p w14:paraId="54C85EB6" w14:textId="77777777" w:rsidR="00910803" w:rsidRPr="00FF798D" w:rsidRDefault="009C1E5A" w:rsidP="006D7E42">
                            <w:pPr>
                              <w:widowControl w:val="0"/>
                              <w:spacing w:line="276" w:lineRule="auto"/>
                              <w:jc w:val="both"/>
                            </w:pPr>
                            <w:r w:rsidRPr="00FF798D">
                              <w:t xml:space="preserve">- </w:t>
                            </w:r>
                            <w:r w:rsidR="00910803" w:rsidRPr="00FF798D">
                              <w:t xml:space="preserve">Ayuda a </w:t>
                            </w:r>
                            <w:proofErr w:type="spellStart"/>
                            <w:r w:rsidR="00910803" w:rsidRPr="00FF798D">
                              <w:t>fortalecer</w:t>
                            </w:r>
                            <w:proofErr w:type="spellEnd"/>
                            <w:r w:rsidR="00910803" w:rsidRPr="00FF798D">
                              <w:t xml:space="preserve"> </w:t>
                            </w:r>
                            <w:proofErr w:type="spellStart"/>
                            <w:r w:rsidR="00910803" w:rsidRPr="00FF798D">
                              <w:t>huesos</w:t>
                            </w:r>
                            <w:proofErr w:type="spellEnd"/>
                            <w:r w:rsidR="00910803" w:rsidRPr="00FF798D">
                              <w:t xml:space="preserve"> y </w:t>
                            </w:r>
                            <w:proofErr w:type="spellStart"/>
                            <w:r w:rsidR="00910803" w:rsidRPr="00FF798D">
                              <w:t>músculos</w:t>
                            </w:r>
                            <w:proofErr w:type="spellEnd"/>
                            <w:r w:rsidR="00910803" w:rsidRPr="00FF798D">
                              <w:t xml:space="preserve">, </w:t>
                            </w:r>
                            <w:proofErr w:type="spellStart"/>
                            <w:r w:rsidR="00910803" w:rsidRPr="00FF798D">
                              <w:t>reduciendo</w:t>
                            </w:r>
                            <w:proofErr w:type="spellEnd"/>
                            <w:r w:rsidR="00910803" w:rsidRPr="00FF798D">
                              <w:t xml:space="preserve"> </w:t>
                            </w:r>
                            <w:proofErr w:type="spellStart"/>
                            <w:r w:rsidR="00910803" w:rsidRPr="00FF798D">
                              <w:t>el</w:t>
                            </w:r>
                            <w:proofErr w:type="spellEnd"/>
                            <w:r w:rsidR="00910803" w:rsidRPr="00FF798D">
                              <w:t xml:space="preserve"> </w:t>
                            </w:r>
                            <w:proofErr w:type="spellStart"/>
                            <w:r w:rsidR="00910803" w:rsidRPr="00FF798D">
                              <w:t>riesgo</w:t>
                            </w:r>
                            <w:proofErr w:type="spellEnd"/>
                            <w:r w:rsidR="00910803" w:rsidRPr="00FF798D">
                              <w:t xml:space="preserve"> de </w:t>
                            </w:r>
                            <w:proofErr w:type="spellStart"/>
                            <w:r w:rsidR="00910803" w:rsidRPr="00FF798D">
                              <w:t>lesiones</w:t>
                            </w:r>
                            <w:proofErr w:type="spellEnd"/>
                            <w:r w:rsidR="00910803" w:rsidRPr="00FF798D">
                              <w:t>.</w:t>
                            </w:r>
                          </w:p>
                          <w:p w14:paraId="719DA2D7" w14:textId="25E6467C" w:rsidR="002361B3" w:rsidRPr="004D35AD" w:rsidRDefault="002361B3" w:rsidP="004D35AD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3F8E4" w14:textId="77777777" w:rsidR="00DC7D43" w:rsidRDefault="00DC7D43" w:rsidP="00E51EF8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FD09" id="_x0000_s1047" type="#_x0000_t202" style="position:absolute;margin-left:252.45pt;margin-top:39.2pt;width:244.6pt;height:138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61DEC75" w14:textId="26C3A0E7" w:rsidR="00C21984" w:rsidRDefault="00935D36" w:rsidP="00910803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Beneficios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para la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>salud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E783B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r w:rsidR="00C2198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  <w:t>&gt;&gt;&gt;</w:t>
                      </w:r>
                    </w:p>
                    <w:p w14:paraId="4504FE93" w14:textId="7E5C47E5" w:rsidR="00734486" w:rsidRPr="00FF798D" w:rsidRDefault="004D35AD" w:rsidP="00910803">
                      <w:pPr>
                        <w:widowControl w:val="0"/>
                        <w:spacing w:line="276" w:lineRule="auto"/>
                        <w:jc w:val="both"/>
                      </w:pPr>
                      <w:r w:rsidRPr="00FF798D">
                        <w:t xml:space="preserve">- </w:t>
                      </w:r>
                      <w:r w:rsidR="00935D36" w:rsidRPr="00FF798D">
                        <w:t xml:space="preserve">Reduce </w:t>
                      </w:r>
                      <w:proofErr w:type="spellStart"/>
                      <w:r w:rsidR="00935D36" w:rsidRPr="00FF798D">
                        <w:t>el</w:t>
                      </w:r>
                      <w:proofErr w:type="spellEnd"/>
                      <w:r w:rsidR="00935D36" w:rsidRPr="00FF798D">
                        <w:t xml:space="preserve"> </w:t>
                      </w:r>
                      <w:proofErr w:type="spellStart"/>
                      <w:r w:rsidR="00935D36" w:rsidRPr="00FF798D">
                        <w:t>estrés</w:t>
                      </w:r>
                      <w:proofErr w:type="spellEnd"/>
                      <w:r w:rsidR="00935D36" w:rsidRPr="00FF798D">
                        <w:t xml:space="preserve"> y la </w:t>
                      </w:r>
                      <w:proofErr w:type="spellStart"/>
                      <w:r w:rsidR="00935D36" w:rsidRPr="00FF798D">
                        <w:t>ansiedad</w:t>
                      </w:r>
                      <w:proofErr w:type="spellEnd"/>
                      <w:r w:rsidR="00B632F6" w:rsidRPr="00FF798D">
                        <w:t>.</w:t>
                      </w:r>
                    </w:p>
                    <w:p w14:paraId="12D0C83E" w14:textId="40429832" w:rsidR="00214DE6" w:rsidRPr="00FF798D" w:rsidRDefault="003948D3" w:rsidP="00F94204">
                      <w:pPr>
                        <w:widowControl w:val="0"/>
                        <w:spacing w:line="276" w:lineRule="auto"/>
                        <w:jc w:val="both"/>
                      </w:pPr>
                      <w:r w:rsidRPr="00FF798D">
                        <w:t xml:space="preserve">- </w:t>
                      </w:r>
                      <w:proofErr w:type="spellStart"/>
                      <w:r w:rsidR="00910803" w:rsidRPr="00FF798D">
                        <w:t>Mejora</w:t>
                      </w:r>
                      <w:proofErr w:type="spellEnd"/>
                      <w:r w:rsidR="00910803" w:rsidRPr="00FF798D">
                        <w:t xml:space="preserve"> </w:t>
                      </w:r>
                      <w:proofErr w:type="spellStart"/>
                      <w:r w:rsidR="00910803" w:rsidRPr="00FF798D">
                        <w:t>el</w:t>
                      </w:r>
                      <w:proofErr w:type="spellEnd"/>
                      <w:r w:rsidR="00910803" w:rsidRPr="00FF798D">
                        <w:t xml:space="preserve"> </w:t>
                      </w:r>
                      <w:proofErr w:type="spellStart"/>
                      <w:r w:rsidR="00910803" w:rsidRPr="00FF798D">
                        <w:t>estado</w:t>
                      </w:r>
                      <w:proofErr w:type="spellEnd"/>
                      <w:r w:rsidR="00910803" w:rsidRPr="00FF798D">
                        <w:t xml:space="preserve"> de </w:t>
                      </w:r>
                      <w:proofErr w:type="spellStart"/>
                      <w:r w:rsidR="00910803" w:rsidRPr="00FF798D">
                        <w:t>ánimo</w:t>
                      </w:r>
                      <w:proofErr w:type="spellEnd"/>
                      <w:r w:rsidR="00910803" w:rsidRPr="00FF798D">
                        <w:t xml:space="preserve"> (</w:t>
                      </w:r>
                      <w:proofErr w:type="spellStart"/>
                      <w:r w:rsidR="00910803" w:rsidRPr="00FF798D">
                        <w:t>depresión</w:t>
                      </w:r>
                      <w:proofErr w:type="spellEnd"/>
                      <w:r w:rsidR="00910803" w:rsidRPr="00FF798D">
                        <w:t xml:space="preserve">) y la </w:t>
                      </w:r>
                      <w:proofErr w:type="spellStart"/>
                      <w:r w:rsidR="00910803" w:rsidRPr="00FF798D">
                        <w:t>calidad</w:t>
                      </w:r>
                      <w:proofErr w:type="spellEnd"/>
                      <w:r w:rsidR="00910803" w:rsidRPr="00FF798D">
                        <w:t xml:space="preserve"> del </w:t>
                      </w:r>
                      <w:proofErr w:type="spellStart"/>
                      <w:r w:rsidR="00910803" w:rsidRPr="00FF798D">
                        <w:t>sueño</w:t>
                      </w:r>
                      <w:proofErr w:type="spellEnd"/>
                      <w:r w:rsidR="00B632F6" w:rsidRPr="00FF798D">
                        <w:t>.</w:t>
                      </w:r>
                    </w:p>
                    <w:p w14:paraId="62555DFD" w14:textId="7AEC6ED5" w:rsidR="00214DE6" w:rsidRPr="00FF798D" w:rsidRDefault="00214DE6" w:rsidP="00F94204">
                      <w:pPr>
                        <w:widowControl w:val="0"/>
                        <w:spacing w:line="276" w:lineRule="auto"/>
                        <w:jc w:val="both"/>
                      </w:pPr>
                      <w:r w:rsidRPr="00FF798D">
                        <w:t xml:space="preserve">- </w:t>
                      </w:r>
                      <w:proofErr w:type="spellStart"/>
                      <w:r w:rsidR="00910803" w:rsidRPr="00FF798D">
                        <w:t>Aumenta</w:t>
                      </w:r>
                      <w:proofErr w:type="spellEnd"/>
                      <w:r w:rsidR="00910803" w:rsidRPr="00FF798D">
                        <w:t xml:space="preserve"> la </w:t>
                      </w:r>
                      <w:proofErr w:type="spellStart"/>
                      <w:r w:rsidR="00910803" w:rsidRPr="00FF798D">
                        <w:t>función</w:t>
                      </w:r>
                      <w:proofErr w:type="spellEnd"/>
                      <w:r w:rsidR="00910803" w:rsidRPr="00FF798D">
                        <w:t xml:space="preserve"> cerebral</w:t>
                      </w:r>
                      <w:r w:rsidR="00B632F6" w:rsidRPr="00FF798D">
                        <w:t>.</w:t>
                      </w:r>
                    </w:p>
                    <w:p w14:paraId="20DE7E66" w14:textId="2B531D5C" w:rsidR="003948D3" w:rsidRPr="00FF798D" w:rsidRDefault="00214DE6" w:rsidP="00F94204">
                      <w:pPr>
                        <w:widowControl w:val="0"/>
                        <w:spacing w:line="276" w:lineRule="auto"/>
                        <w:jc w:val="both"/>
                      </w:pPr>
                      <w:r w:rsidRPr="00FF798D">
                        <w:t xml:space="preserve">- </w:t>
                      </w:r>
                      <w:r w:rsidR="00910803" w:rsidRPr="00FF798D">
                        <w:t xml:space="preserve">Ayuda a </w:t>
                      </w:r>
                      <w:proofErr w:type="spellStart"/>
                      <w:r w:rsidR="00910803" w:rsidRPr="00FF798D">
                        <w:t>mantener</w:t>
                      </w:r>
                      <w:proofErr w:type="spellEnd"/>
                      <w:r w:rsidR="00910803" w:rsidRPr="00FF798D">
                        <w:t xml:space="preserve"> un peso </w:t>
                      </w:r>
                      <w:proofErr w:type="spellStart"/>
                      <w:r w:rsidR="00910803" w:rsidRPr="00FF798D">
                        <w:t>saludable</w:t>
                      </w:r>
                      <w:proofErr w:type="spellEnd"/>
                      <w:r w:rsidR="00B632F6" w:rsidRPr="00FF798D">
                        <w:t>.</w:t>
                      </w:r>
                      <w:r w:rsidR="003948D3" w:rsidRPr="00FF798D">
                        <w:t xml:space="preserve">  </w:t>
                      </w:r>
                    </w:p>
                    <w:p w14:paraId="3AE0D856" w14:textId="3614FAA5" w:rsidR="00A258A2" w:rsidRPr="00FF798D" w:rsidRDefault="009C1E5A" w:rsidP="00F94204">
                      <w:pPr>
                        <w:widowControl w:val="0"/>
                        <w:spacing w:line="276" w:lineRule="auto"/>
                        <w:jc w:val="both"/>
                      </w:pPr>
                      <w:r w:rsidRPr="00FF798D">
                        <w:t xml:space="preserve">- </w:t>
                      </w:r>
                      <w:r w:rsidR="00910803" w:rsidRPr="00FF798D">
                        <w:t xml:space="preserve">Reduce </w:t>
                      </w:r>
                      <w:proofErr w:type="spellStart"/>
                      <w:r w:rsidR="00910803" w:rsidRPr="00FF798D">
                        <w:t>el</w:t>
                      </w:r>
                      <w:proofErr w:type="spellEnd"/>
                      <w:r w:rsidR="00910803" w:rsidRPr="00FF798D">
                        <w:t xml:space="preserve"> </w:t>
                      </w:r>
                      <w:proofErr w:type="spellStart"/>
                      <w:r w:rsidR="00910803" w:rsidRPr="00FF798D">
                        <w:t>riesgo</w:t>
                      </w:r>
                      <w:proofErr w:type="spellEnd"/>
                      <w:r w:rsidR="00910803" w:rsidRPr="00FF798D">
                        <w:t xml:space="preserve"> de </w:t>
                      </w:r>
                      <w:proofErr w:type="spellStart"/>
                      <w:r w:rsidR="00910803" w:rsidRPr="00FF798D">
                        <w:t>enfermedades</w:t>
                      </w:r>
                      <w:proofErr w:type="spellEnd"/>
                      <w:r w:rsidR="00910803" w:rsidRPr="00FF798D">
                        <w:t xml:space="preserve"> </w:t>
                      </w:r>
                      <w:proofErr w:type="spellStart"/>
                      <w:r w:rsidR="00910803" w:rsidRPr="00FF798D">
                        <w:t>cardíacas</w:t>
                      </w:r>
                      <w:proofErr w:type="spellEnd"/>
                      <w:r w:rsidR="00910803" w:rsidRPr="00FF798D">
                        <w:t xml:space="preserve">, </w:t>
                      </w:r>
                      <w:proofErr w:type="spellStart"/>
                      <w:r w:rsidR="00910803" w:rsidRPr="00FF798D">
                        <w:t>accidentes</w:t>
                      </w:r>
                      <w:proofErr w:type="spellEnd"/>
                      <w:r w:rsidR="00910803" w:rsidRPr="00FF798D">
                        <w:t xml:space="preserve"> </w:t>
                      </w:r>
                      <w:proofErr w:type="spellStart"/>
                      <w:r w:rsidR="00910803" w:rsidRPr="00FF798D">
                        <w:t>cerebrovasculares</w:t>
                      </w:r>
                      <w:proofErr w:type="spellEnd"/>
                      <w:r w:rsidR="00910803" w:rsidRPr="00FF798D">
                        <w:t xml:space="preserve"> y diabetes</w:t>
                      </w:r>
                      <w:r w:rsidR="00B632F6" w:rsidRPr="00FF798D">
                        <w:t>.</w:t>
                      </w:r>
                    </w:p>
                    <w:p w14:paraId="54C85EB6" w14:textId="77777777" w:rsidR="00910803" w:rsidRPr="00FF798D" w:rsidRDefault="009C1E5A" w:rsidP="006D7E42">
                      <w:pPr>
                        <w:widowControl w:val="0"/>
                        <w:spacing w:line="276" w:lineRule="auto"/>
                        <w:jc w:val="both"/>
                      </w:pPr>
                      <w:r w:rsidRPr="00FF798D">
                        <w:t xml:space="preserve">- </w:t>
                      </w:r>
                      <w:r w:rsidR="00910803" w:rsidRPr="00FF798D">
                        <w:t xml:space="preserve">Ayuda a </w:t>
                      </w:r>
                      <w:proofErr w:type="spellStart"/>
                      <w:r w:rsidR="00910803" w:rsidRPr="00FF798D">
                        <w:t>fortalecer</w:t>
                      </w:r>
                      <w:proofErr w:type="spellEnd"/>
                      <w:r w:rsidR="00910803" w:rsidRPr="00FF798D">
                        <w:t xml:space="preserve"> </w:t>
                      </w:r>
                      <w:proofErr w:type="spellStart"/>
                      <w:r w:rsidR="00910803" w:rsidRPr="00FF798D">
                        <w:t>huesos</w:t>
                      </w:r>
                      <w:proofErr w:type="spellEnd"/>
                      <w:r w:rsidR="00910803" w:rsidRPr="00FF798D">
                        <w:t xml:space="preserve"> y </w:t>
                      </w:r>
                      <w:proofErr w:type="spellStart"/>
                      <w:r w:rsidR="00910803" w:rsidRPr="00FF798D">
                        <w:t>músculos</w:t>
                      </w:r>
                      <w:proofErr w:type="spellEnd"/>
                      <w:r w:rsidR="00910803" w:rsidRPr="00FF798D">
                        <w:t xml:space="preserve">, </w:t>
                      </w:r>
                      <w:proofErr w:type="spellStart"/>
                      <w:r w:rsidR="00910803" w:rsidRPr="00FF798D">
                        <w:t>reduciendo</w:t>
                      </w:r>
                      <w:proofErr w:type="spellEnd"/>
                      <w:r w:rsidR="00910803" w:rsidRPr="00FF798D">
                        <w:t xml:space="preserve"> </w:t>
                      </w:r>
                      <w:proofErr w:type="spellStart"/>
                      <w:r w:rsidR="00910803" w:rsidRPr="00FF798D">
                        <w:t>el</w:t>
                      </w:r>
                      <w:proofErr w:type="spellEnd"/>
                      <w:r w:rsidR="00910803" w:rsidRPr="00FF798D">
                        <w:t xml:space="preserve"> </w:t>
                      </w:r>
                      <w:proofErr w:type="spellStart"/>
                      <w:r w:rsidR="00910803" w:rsidRPr="00FF798D">
                        <w:t>riesgo</w:t>
                      </w:r>
                      <w:proofErr w:type="spellEnd"/>
                      <w:r w:rsidR="00910803" w:rsidRPr="00FF798D">
                        <w:t xml:space="preserve"> de </w:t>
                      </w:r>
                      <w:proofErr w:type="spellStart"/>
                      <w:r w:rsidR="00910803" w:rsidRPr="00FF798D">
                        <w:t>lesiones</w:t>
                      </w:r>
                      <w:proofErr w:type="spellEnd"/>
                      <w:r w:rsidR="00910803" w:rsidRPr="00FF798D">
                        <w:t>.</w:t>
                      </w:r>
                    </w:p>
                    <w:p w14:paraId="719DA2D7" w14:textId="25E6467C" w:rsidR="002361B3" w:rsidRPr="004D35AD" w:rsidRDefault="002361B3" w:rsidP="004D35AD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203F8E4" w14:textId="77777777" w:rsidR="00DC7D43" w:rsidRDefault="00DC7D43" w:rsidP="00E51EF8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EE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F1DB93" wp14:editId="021DAAA1">
                <wp:simplePos x="0" y="0"/>
                <wp:positionH relativeFrom="column">
                  <wp:posOffset>7455584</wp:posOffset>
                </wp:positionH>
                <wp:positionV relativeFrom="paragraph">
                  <wp:posOffset>4266809</wp:posOffset>
                </wp:positionV>
                <wp:extent cx="1147445" cy="202565"/>
                <wp:effectExtent l="0" t="0" r="0" b="0"/>
                <wp:wrapSquare wrapText="bothSides"/>
                <wp:docPr id="812195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202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D6D49" w14:textId="70805A4A" w:rsidR="00FA1DE1" w:rsidRPr="000740ED" w:rsidRDefault="00FA1DE1" w:rsidP="00FA1D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1DB93" id="_x0000_s1048" type="#_x0000_t202" style="position:absolute;margin-left:587.05pt;margin-top:335.95pt;width:90.35pt;height:15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" filled="f" stroked="f">
                <v:textbox>
                  <w:txbxContent>
                    <w:p w14:paraId="1B3D6D49" w14:textId="70805A4A" w:rsidR="00FA1DE1" w:rsidRPr="000740ED" w:rsidRDefault="00FA1DE1" w:rsidP="00FA1D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7E5B">
        <w:rPr>
          <w:noProof/>
        </w:rPr>
        <w:drawing>
          <wp:anchor distT="0" distB="0" distL="114300" distR="114300" simplePos="0" relativeHeight="251593728" behindDoc="0" locked="0" layoutInCell="1" allowOverlap="1" wp14:anchorId="0796E55F" wp14:editId="099B58BB">
            <wp:simplePos x="0" y="0"/>
            <wp:positionH relativeFrom="column">
              <wp:posOffset>7021830</wp:posOffset>
            </wp:positionH>
            <wp:positionV relativeFrom="page">
              <wp:posOffset>4267200</wp:posOffset>
            </wp:positionV>
            <wp:extent cx="1942465" cy="1637030"/>
            <wp:effectExtent l="0" t="0" r="635" b="127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" b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06DE5">
        <w:rPr>
          <w:noProof/>
        </w:rPr>
        <w:drawing>
          <wp:anchor distT="0" distB="0" distL="114300" distR="114300" simplePos="0" relativeHeight="251595776" behindDoc="0" locked="0" layoutInCell="1" allowOverlap="1" wp14:anchorId="2BBB332D" wp14:editId="0CF6023E">
            <wp:simplePos x="0" y="0"/>
            <wp:positionH relativeFrom="column">
              <wp:posOffset>3141492</wp:posOffset>
            </wp:positionH>
            <wp:positionV relativeFrom="paragraph">
              <wp:posOffset>4049297</wp:posOffset>
            </wp:positionV>
            <wp:extent cx="1938020" cy="1636395"/>
            <wp:effectExtent l="0" t="0" r="5080" b="190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r="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4B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CEB74CF" wp14:editId="71016E8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074670" cy="7316226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4670" cy="7316226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10739" id="Rectangle 3" o:spid="_x0000_s1026" style="position:absolute;margin-left:0;margin-top:0;width:242.1pt;height:576.1pt;z-index: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0361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BFC6F7D" wp14:editId="0F40EE0A">
                <wp:simplePos x="0" y="0"/>
                <wp:positionH relativeFrom="column">
                  <wp:posOffset>3138055</wp:posOffset>
                </wp:positionH>
                <wp:positionV relativeFrom="paragraph">
                  <wp:posOffset>-96982</wp:posOffset>
                </wp:positionV>
                <wp:extent cx="6463549" cy="493395"/>
                <wp:effectExtent l="0" t="0" r="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549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678195" w14:textId="77777777" w:rsidR="005E0315" w:rsidRPr="00935D36" w:rsidRDefault="005E0315" w:rsidP="009840CD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Apoyo</w:t>
                            </w:r>
                            <w:proofErr w:type="spellEnd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a las </w:t>
                            </w:r>
                            <w:proofErr w:type="spellStart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comunidades</w:t>
                            </w:r>
                            <w:proofErr w:type="spellEnd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amigables</w:t>
                            </w:r>
                            <w:proofErr w:type="spellEnd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con las personas </w:t>
                            </w:r>
                            <w:proofErr w:type="spellStart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mayores</w:t>
                            </w:r>
                            <w:proofErr w:type="spellEnd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través</w:t>
                            </w:r>
                            <w:proofErr w:type="spellEnd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parques</w:t>
                            </w:r>
                            <w:proofErr w:type="spellEnd"/>
                            <w:r w:rsidRPr="00935D36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locales</w:t>
                            </w:r>
                          </w:p>
                          <w:p w14:paraId="6A1B7818" w14:textId="35DB7D6D" w:rsidR="00734486" w:rsidRPr="00935D36" w:rsidRDefault="00734486" w:rsidP="0080376D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C6F7D" id="Text Box 14" o:spid="_x0000_s1049" type="#_x0000_t202" style="position:absolute;margin-left:247.1pt;margin-top:-7.65pt;width:508.95pt;height:38.8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0678195" w14:textId="77777777" w:rsidR="005E0315" w:rsidRPr="00935D36" w:rsidRDefault="005E0315" w:rsidP="009840CD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Apoyo</w:t>
                      </w:r>
                      <w:proofErr w:type="spellEnd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a las </w:t>
                      </w:r>
                      <w:proofErr w:type="spellStart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comunidades</w:t>
                      </w:r>
                      <w:proofErr w:type="spellEnd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amigables</w:t>
                      </w:r>
                      <w:proofErr w:type="spellEnd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con las personas </w:t>
                      </w:r>
                      <w:proofErr w:type="spellStart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mayores</w:t>
                      </w:r>
                      <w:proofErr w:type="spellEnd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través</w:t>
                      </w:r>
                      <w:proofErr w:type="spellEnd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los</w:t>
                      </w:r>
                      <w:proofErr w:type="spellEnd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parques</w:t>
                      </w:r>
                      <w:proofErr w:type="spellEnd"/>
                      <w:r w:rsidRPr="00935D36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locales</w:t>
                      </w:r>
                    </w:p>
                    <w:p w14:paraId="6A1B7818" w14:textId="35DB7D6D" w:rsidR="00734486" w:rsidRPr="00935D36" w:rsidRDefault="00734486" w:rsidP="0080376D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931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12787D99" wp14:editId="7A64E9DC">
            <wp:simplePos x="0" y="0"/>
            <wp:positionH relativeFrom="column">
              <wp:posOffset>7509163</wp:posOffset>
            </wp:positionH>
            <wp:positionV relativeFrom="paragraph">
              <wp:posOffset>6685457</wp:posOffset>
            </wp:positionV>
            <wp:extent cx="1205345" cy="377418"/>
            <wp:effectExtent l="0" t="0" r="0" b="3810"/>
            <wp:wrapNone/>
            <wp:docPr id="1921477595" name="Picture 99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12620" name="Picture 99" descr="A red and black 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59" cy="3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93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1123BF01" wp14:editId="6259C94B">
                <wp:simplePos x="0" y="0"/>
                <wp:positionH relativeFrom="column">
                  <wp:posOffset>3144982</wp:posOffset>
                </wp:positionH>
                <wp:positionV relativeFrom="page">
                  <wp:posOffset>5964383</wp:posOffset>
                </wp:positionV>
                <wp:extent cx="6463376" cy="893618"/>
                <wp:effectExtent l="0" t="0" r="0" b="1905"/>
                <wp:wrapNone/>
                <wp:docPr id="40360274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376" cy="89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BEEF26" w14:textId="77777777" w:rsidR="00F44931" w:rsidRDefault="00F44931" w:rsidP="00F44931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66F117A6" w14:textId="59FDEAC8" w:rsidR="00F44931" w:rsidRPr="00F44931" w:rsidRDefault="00F44931" w:rsidP="00F44931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F44931">
                              <w:rPr>
                                <w:rFonts w:ascii="Arial" w:hAnsi="Arial" w:cs="Arial"/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“</w:t>
                            </w:r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Los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parques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públicos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son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activos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importantes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para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mejorar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la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salud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física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proporcionar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beneficios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para la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salud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mental,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agregar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valor y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ahorrar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dinero, al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tiempo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que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construyen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un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sentido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comunidad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pertenencia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social para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todos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independientemente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su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edad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género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etnia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religión</w:t>
                            </w:r>
                            <w:proofErr w:type="spellEnd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="00BF4C7D" w:rsidRPr="001D2430">
                              <w:rPr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ingresos</w:t>
                            </w:r>
                            <w:proofErr w:type="spellEnd"/>
                            <w:r w:rsidRPr="00F44931">
                              <w:rPr>
                                <w:rFonts w:ascii="Arial" w:hAnsi="Arial" w:cs="Arial"/>
                                <w:color w:val="FFFFFF" w:themeColor="background1"/>
                                <w:w w:val="80"/>
                                <w:sz w:val="32"/>
                                <w:szCs w:val="32"/>
                              </w:rPr>
                              <w:t>”</w:t>
                            </w:r>
                            <w:r w:rsidRPr="00F44931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BF01" id="Text Box 302" o:spid="_x0000_s1050" type="#_x0000_t202" style="position:absolute;margin-left:247.65pt;margin-top:469.65pt;width:508.95pt;height:70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8BEEF26" w14:textId="77777777" w:rsidR="00F44931" w:rsidRDefault="00F44931" w:rsidP="00F44931">
                      <w:pPr>
                        <w:widowControl w:val="0"/>
                        <w:spacing w:line="300" w:lineRule="exact"/>
                        <w:jc w:val="center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  <w:p w14:paraId="66F117A6" w14:textId="59FDEAC8" w:rsidR="00F44931" w:rsidRPr="00F44931" w:rsidRDefault="00F44931" w:rsidP="00F44931">
                      <w:pPr>
                        <w:widowControl w:val="0"/>
                        <w:spacing w:line="300" w:lineRule="exact"/>
                        <w:jc w:val="center"/>
                        <w:rPr>
                          <w:rFonts w:ascii="Arial" w:hAnsi="Arial" w:cs="Arial"/>
                          <w:color w:val="BE783B"/>
                          <w:w w:val="80"/>
                          <w:sz w:val="32"/>
                          <w:szCs w:val="32"/>
                        </w:rPr>
                      </w:pPr>
                      <w:r w:rsidRPr="00F44931">
                        <w:rPr>
                          <w:rFonts w:ascii="Arial" w:hAnsi="Arial" w:cs="Arial"/>
                          <w:color w:val="FFFFFF" w:themeColor="background1"/>
                          <w:w w:val="80"/>
                          <w:sz w:val="32"/>
                          <w:szCs w:val="32"/>
                        </w:rPr>
                        <w:t>“</w:t>
                      </w:r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Los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parques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públicos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son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activos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importantes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para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mejorar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la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salud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física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proporcionar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beneficios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para la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salud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mental,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agregar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valor y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ahorrar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dinero, al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tiempo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que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construyen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un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sentido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comunidad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pertenencia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social para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todos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independientemente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su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edad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género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etnia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religión</w:t>
                      </w:r>
                      <w:proofErr w:type="spellEnd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="00BF4C7D" w:rsidRPr="001D2430">
                        <w:rPr>
                          <w:color w:val="FFFFFF" w:themeColor="background1"/>
                          <w:w w:val="80"/>
                          <w:sz w:val="32"/>
                          <w:szCs w:val="32"/>
                        </w:rPr>
                        <w:t>ingresos</w:t>
                      </w:r>
                      <w:proofErr w:type="spellEnd"/>
                      <w:r w:rsidRPr="00F44931">
                        <w:rPr>
                          <w:rFonts w:ascii="Arial" w:hAnsi="Arial" w:cs="Arial"/>
                          <w:color w:val="FFFFFF" w:themeColor="background1"/>
                          <w:w w:val="80"/>
                          <w:sz w:val="32"/>
                          <w:szCs w:val="32"/>
                        </w:rPr>
                        <w:t>”</w:t>
                      </w:r>
                      <w:r w:rsidRPr="00F44931">
                        <w:rPr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8652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70135AE" wp14:editId="50A87940">
                <wp:simplePos x="0" y="0"/>
                <wp:positionH relativeFrom="column">
                  <wp:posOffset>3135086</wp:posOffset>
                </wp:positionH>
                <wp:positionV relativeFrom="paragraph">
                  <wp:posOffset>5676900</wp:posOffset>
                </wp:positionV>
                <wp:extent cx="6468835" cy="1636395"/>
                <wp:effectExtent l="0" t="0" r="8255" b="1905"/>
                <wp:wrapNone/>
                <wp:docPr id="30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8835" cy="16363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337B83" id="Rectangle 18" o:spid="_x0000_s1026" style="position:absolute;margin-left:246.85pt;margin-top:447pt;width:509.35pt;height:128.8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1E6EE0">
        <w:rPr>
          <w:noProof/>
        </w:rPr>
        <w:drawing>
          <wp:anchor distT="0" distB="0" distL="114300" distR="114300" simplePos="0" relativeHeight="251596800" behindDoc="0" locked="0" layoutInCell="1" allowOverlap="1" wp14:anchorId="1CDAC969" wp14:editId="145FBB65">
            <wp:simplePos x="0" y="0"/>
            <wp:positionH relativeFrom="column">
              <wp:posOffset>5069541</wp:posOffset>
            </wp:positionH>
            <wp:positionV relativeFrom="page">
              <wp:posOffset>4267200</wp:posOffset>
            </wp:positionV>
            <wp:extent cx="1941830" cy="1637030"/>
            <wp:effectExtent l="0" t="0" r="1270" b="127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r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B3094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67FF1A" wp14:editId="53EA173E">
                <wp:simplePos x="0" y="0"/>
                <wp:positionH relativeFrom="column">
                  <wp:posOffset>7509510</wp:posOffset>
                </wp:positionH>
                <wp:positionV relativeFrom="paragraph">
                  <wp:posOffset>1949938</wp:posOffset>
                </wp:positionV>
                <wp:extent cx="1147445" cy="1066800"/>
                <wp:effectExtent l="0" t="0" r="0" b="0"/>
                <wp:wrapNone/>
                <wp:docPr id="34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F374FD" w14:textId="3BA78803" w:rsidR="00734486" w:rsidRDefault="00734486" w:rsidP="0073448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7A6F3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7FF1A" id="Text Box 63" o:spid="_x0000_s1051" type="#_x0000_t202" style="position:absolute;margin-left:591.3pt;margin-top:153.55pt;width:90.35pt;height:84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10F374FD" w14:textId="3BA78803" w:rsidR="00734486" w:rsidRDefault="00734486" w:rsidP="0073448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7A6F3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29C5A73" wp14:editId="7214BABC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90D53E" id="Straight Connector 401" o:spid="_x0000_s1026" style="position:absolute;z-index:251722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3C79FCD" wp14:editId="6C4A3311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DE564" id="Straight Connector 408" o:spid="_x0000_s1026" style="position:absolute;z-index:251728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5960AD5" wp14:editId="182A90BB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775FA" id="Straight Connector 407" o:spid="_x0000_s1026" style="position:absolute;z-index:251726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3FF1972" wp14:editId="5C7FF724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27A94" id="Straight Connector 402" o:spid="_x0000_s1026" style="position:absolute;z-index:251724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438F9EB" wp14:editId="08D87E0C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B1CEF" id="Straight Connector 400" o:spid="_x0000_s1026" style="position:absolute;z-index:251720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4684562" wp14:editId="5F3AB530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7F98E" id="Straight Connector 395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A45E48D" wp14:editId="165DE791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EB11B" id="Straight Connector 394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B896032" wp14:editId="503C32AF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B10DE" id="Straight Connector 380" o:spid="_x0000_s1026" style="position:absolute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0713938" wp14:editId="02ACE46D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78951" id="Straight Connector 378" o:spid="_x0000_s1026" style="position:absolute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DC3DD39" wp14:editId="1E0AB352">
                <wp:simplePos x="0" y="0"/>
                <wp:positionH relativeFrom="column">
                  <wp:posOffset>5060826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B1732" id="Straight Connector 377" o:spid="_x0000_s1026" style="position:absolute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5pt,317.25pt" to="398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BDqCzY3QAAAAsBAAAPAAAAZHJzL2Rv&#10;d25yZXYueG1sTI/NTsMwEITvSLyDtUjcqFMSmjTEqRCIG5c2cN/Emx8Rr6PYacPbY8QBjrMzmv2m&#10;OKxmFGea3WBZwXYTgSBurB64U/Bevd5lIJxH1jhaJgVf5OBQXl8VmGt74SOdT74ToYRdjgp676dc&#10;Stf0ZNBt7EQcvNbOBn2Qcyf1jJdQbkZ5H0U7aXDg8KHHiZ57aj5Pi1EQt23VdP2bxiPVWfWyJPX2&#10;I1Hq9mZ9egThafV/YfjBD+hQBqbaLqydGBWk+zRs8Qp2cfIAIiR+L7WCbB+nIMtC/t9Qfg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BDqCzY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B8E1294" wp14:editId="67727727">
                <wp:simplePos x="0" y="0"/>
                <wp:positionH relativeFrom="column">
                  <wp:posOffset>3137535</wp:posOffset>
                </wp:positionH>
                <wp:positionV relativeFrom="paragraph">
                  <wp:posOffset>4036060</wp:posOffset>
                </wp:positionV>
                <wp:extent cx="0" cy="1645920"/>
                <wp:effectExtent l="0" t="0" r="38100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A6A11" id="Straight Connector 375" o:spid="_x0000_s1026" style="position:absolute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05pt,317.8pt" to="247.0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6585CF8F" wp14:editId="43C45C14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4CF14" id="Line 26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7F41DB15" wp14:editId="1C7EC3AB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49058" id="Line 27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46254785" wp14:editId="1F358F56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0DE6" id="Line 28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64C89DCC" wp14:editId="7F5A86DA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1E269" id="Line 29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4EF4610A" wp14:editId="103BA29D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C69FB" id="Line 30" o:spid="_x0000_s1026" style="position:absolute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5ADA1CAD" wp14:editId="311A88B6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0659E" id="Line 32" o:spid="_x0000_s1026" style="position:absolute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2493" behindDoc="0" locked="0" layoutInCell="1" allowOverlap="1" wp14:anchorId="716CE5B8" wp14:editId="0B12503B">
                <wp:simplePos x="0" y="0"/>
                <wp:positionH relativeFrom="column">
                  <wp:posOffset>8963025</wp:posOffset>
                </wp:positionH>
                <wp:positionV relativeFrom="paragraph">
                  <wp:posOffset>4276725</wp:posOffset>
                </wp:positionV>
                <wp:extent cx="637540" cy="234315"/>
                <wp:effectExtent l="0" t="0" r="0" b="0"/>
                <wp:wrapNone/>
                <wp:docPr id="32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D7847" id="Rectangle 33" o:spid="_x0000_s1026" style="position:absolute;margin-left:705.75pt;margin-top:336.75pt;width:50.2pt;height:18.45pt;z-index:251562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" fillcolor="yellow" stroked="f"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3517" behindDoc="0" locked="0" layoutInCell="1" allowOverlap="1" wp14:anchorId="4B434825" wp14:editId="6CCF3F8E">
                <wp:simplePos x="0" y="0"/>
                <wp:positionH relativeFrom="column">
                  <wp:posOffset>8963025</wp:posOffset>
                </wp:positionH>
                <wp:positionV relativeFrom="paragraph">
                  <wp:posOffset>4505325</wp:posOffset>
                </wp:positionV>
                <wp:extent cx="637540" cy="233680"/>
                <wp:effectExtent l="0" t="0" r="0" b="0"/>
                <wp:wrapNone/>
                <wp:docPr id="32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FD400" id="Rectangle 34" o:spid="_x0000_s1026" style="position:absolute;margin-left:705.75pt;margin-top:354.75pt;width:50.2pt;height:18.4pt;z-index:251563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" fillcolor="#92d050" stroked="f"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4541" behindDoc="0" locked="0" layoutInCell="1" allowOverlap="1" wp14:anchorId="29D0BD09" wp14:editId="4E4406EA">
                <wp:simplePos x="0" y="0"/>
                <wp:positionH relativeFrom="column">
                  <wp:posOffset>8963025</wp:posOffset>
                </wp:positionH>
                <wp:positionV relativeFrom="paragraph">
                  <wp:posOffset>4743450</wp:posOffset>
                </wp:positionV>
                <wp:extent cx="637540" cy="233680"/>
                <wp:effectExtent l="0" t="0" r="0" b="0"/>
                <wp:wrapNone/>
                <wp:docPr id="32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80281" id="Rectangle 35" o:spid="_x0000_s1026" style="position:absolute;margin-left:705.75pt;margin-top:373.5pt;width:50.2pt;height:18.4pt;z-index:251564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" fillcolor="#00b050" stroked="f"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5565" behindDoc="0" locked="0" layoutInCell="1" allowOverlap="1" wp14:anchorId="79C6A30E" wp14:editId="2E3EBE01">
                <wp:simplePos x="0" y="0"/>
                <wp:positionH relativeFrom="column">
                  <wp:posOffset>8963025</wp:posOffset>
                </wp:positionH>
                <wp:positionV relativeFrom="paragraph">
                  <wp:posOffset>4972050</wp:posOffset>
                </wp:positionV>
                <wp:extent cx="637540" cy="234315"/>
                <wp:effectExtent l="0" t="0" r="0" b="0"/>
                <wp:wrapNone/>
                <wp:docPr id="3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711B9" id="Rectangle 36" o:spid="_x0000_s1026" style="position:absolute;margin-left:705.75pt;margin-top:391.5pt;width:50.2pt;height:18.45pt;z-index:251565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" fillcolor="#00b0f0" stroked="f"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6589" behindDoc="0" locked="0" layoutInCell="1" allowOverlap="1" wp14:anchorId="0ADF57EE" wp14:editId="6F901138">
                <wp:simplePos x="0" y="0"/>
                <wp:positionH relativeFrom="column">
                  <wp:posOffset>8963025</wp:posOffset>
                </wp:positionH>
                <wp:positionV relativeFrom="paragraph">
                  <wp:posOffset>5210175</wp:posOffset>
                </wp:positionV>
                <wp:extent cx="637540" cy="233680"/>
                <wp:effectExtent l="0" t="0" r="0" b="0"/>
                <wp:wrapNone/>
                <wp:docPr id="33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51200" id="Rectangle 37" o:spid="_x0000_s1026" style="position:absolute;margin-left:705.75pt;margin-top:410.25pt;width:50.2pt;height:18.4pt;z-index:251566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" fillcolor="#0070c0" stroked="f"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7613" behindDoc="0" locked="0" layoutInCell="1" allowOverlap="1" wp14:anchorId="001B35DF" wp14:editId="77D29B6D">
                <wp:simplePos x="0" y="0"/>
                <wp:positionH relativeFrom="column">
                  <wp:posOffset>8963025</wp:posOffset>
                </wp:positionH>
                <wp:positionV relativeFrom="paragraph">
                  <wp:posOffset>5448300</wp:posOffset>
                </wp:positionV>
                <wp:extent cx="637540" cy="234315"/>
                <wp:effectExtent l="0" t="0" r="0" b="0"/>
                <wp:wrapNone/>
                <wp:docPr id="33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DF619" id="Rectangle 38" o:spid="_x0000_s1026" style="position:absolute;margin-left:705.75pt;margin-top:429pt;width:50.2pt;height:18.45pt;z-index:2515676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" fillcolor="#002060" stroked="f"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8637" behindDoc="0" locked="0" layoutInCell="1" allowOverlap="1" wp14:anchorId="09003987" wp14:editId="64D72678">
                <wp:simplePos x="0" y="0"/>
                <wp:positionH relativeFrom="column">
                  <wp:posOffset>8963025</wp:posOffset>
                </wp:positionH>
                <wp:positionV relativeFrom="paragraph">
                  <wp:posOffset>4038600</wp:posOffset>
                </wp:positionV>
                <wp:extent cx="637540" cy="234315"/>
                <wp:effectExtent l="0" t="0" r="0" b="0"/>
                <wp:wrapNone/>
                <wp:docPr id="33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BB3D9" id="Rectangle 44" o:spid="_x0000_s1026" style="position:absolute;margin-left:705.75pt;margin-top:318pt;width:50.2pt;height:18.45pt;z-index:251568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" fillcolor="#ffc000" stroked="f">
                <v:textbox inset="2.88pt,2.88pt,2.88pt,2.88pt"/>
              </v:rect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2F095" w14:textId="77777777" w:rsidR="00553995" w:rsidRDefault="00553995" w:rsidP="00101AC6">
      <w:r>
        <w:separator/>
      </w:r>
    </w:p>
  </w:endnote>
  <w:endnote w:type="continuationSeparator" w:id="0">
    <w:p w14:paraId="74434B8E" w14:textId="77777777" w:rsidR="00553995" w:rsidRDefault="00553995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FA917" w14:textId="77777777" w:rsidR="00553995" w:rsidRDefault="00553995" w:rsidP="00101AC6">
      <w:r>
        <w:separator/>
      </w:r>
    </w:p>
  </w:footnote>
  <w:footnote w:type="continuationSeparator" w:id="0">
    <w:p w14:paraId="00ED5345" w14:textId="77777777" w:rsidR="00553995" w:rsidRDefault="00553995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A2146"/>
    <w:multiLevelType w:val="hybridMultilevel"/>
    <w:tmpl w:val="CACC7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2617F"/>
    <w:multiLevelType w:val="multilevel"/>
    <w:tmpl w:val="3E6E5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70E672B"/>
    <w:multiLevelType w:val="multilevel"/>
    <w:tmpl w:val="30EC2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7055752"/>
    <w:multiLevelType w:val="multilevel"/>
    <w:tmpl w:val="4072C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DA1C8D"/>
    <w:multiLevelType w:val="hybridMultilevel"/>
    <w:tmpl w:val="3B3A78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A1A4A"/>
    <w:multiLevelType w:val="multilevel"/>
    <w:tmpl w:val="6FEC0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C2C79A1"/>
    <w:multiLevelType w:val="multilevel"/>
    <w:tmpl w:val="B01C9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C73113E"/>
    <w:multiLevelType w:val="multilevel"/>
    <w:tmpl w:val="5478E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F0D761C"/>
    <w:multiLevelType w:val="hybridMultilevel"/>
    <w:tmpl w:val="BDC6D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0195F"/>
    <w:multiLevelType w:val="multilevel"/>
    <w:tmpl w:val="25DCB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BFE61AC"/>
    <w:multiLevelType w:val="multilevel"/>
    <w:tmpl w:val="BE5A3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E8F60D9"/>
    <w:multiLevelType w:val="multilevel"/>
    <w:tmpl w:val="49D61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4E855D5"/>
    <w:multiLevelType w:val="hybridMultilevel"/>
    <w:tmpl w:val="13DE9F7C"/>
    <w:lvl w:ilvl="0" w:tplc="28D6DEE2">
      <w:start w:val="5527"/>
      <w:numFmt w:val="bullet"/>
      <w:lvlText w:val="-"/>
      <w:lvlJc w:val="left"/>
      <w:pPr>
        <w:ind w:left="39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3" w15:restartNumberingAfterBreak="0">
    <w:nsid w:val="37AE4458"/>
    <w:multiLevelType w:val="multilevel"/>
    <w:tmpl w:val="2B189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D8F6485"/>
    <w:multiLevelType w:val="hybridMultilevel"/>
    <w:tmpl w:val="A4E46BDA"/>
    <w:lvl w:ilvl="0" w:tplc="E2D46BA2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73795A"/>
    <w:multiLevelType w:val="hybridMultilevel"/>
    <w:tmpl w:val="960CDC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C50AB"/>
    <w:multiLevelType w:val="multilevel"/>
    <w:tmpl w:val="E5604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89B2104"/>
    <w:multiLevelType w:val="multilevel"/>
    <w:tmpl w:val="90F6B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60F611D2"/>
    <w:multiLevelType w:val="hybridMultilevel"/>
    <w:tmpl w:val="D95ADE8A"/>
    <w:lvl w:ilvl="0" w:tplc="E55A402A">
      <w:start w:val="5527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55618"/>
    <w:multiLevelType w:val="multilevel"/>
    <w:tmpl w:val="38207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DF52404"/>
    <w:multiLevelType w:val="hybridMultilevel"/>
    <w:tmpl w:val="C61CCDB8"/>
    <w:lvl w:ilvl="0" w:tplc="FF502FF8">
      <w:start w:val="55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A973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23519"/>
    <w:multiLevelType w:val="multilevel"/>
    <w:tmpl w:val="9AB20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38746456">
    <w:abstractNumId w:val="0"/>
  </w:num>
  <w:num w:numId="2" w16cid:durableId="1265847007">
    <w:abstractNumId w:val="8"/>
  </w:num>
  <w:num w:numId="3" w16cid:durableId="1615553366">
    <w:abstractNumId w:val="12"/>
  </w:num>
  <w:num w:numId="4" w16cid:durableId="194775063">
    <w:abstractNumId w:val="20"/>
  </w:num>
  <w:num w:numId="5" w16cid:durableId="1374772266">
    <w:abstractNumId w:val="18"/>
  </w:num>
  <w:num w:numId="6" w16cid:durableId="1140534325">
    <w:abstractNumId w:val="4"/>
  </w:num>
  <w:num w:numId="7" w16cid:durableId="1734814271">
    <w:abstractNumId w:val="17"/>
  </w:num>
  <w:num w:numId="8" w16cid:durableId="1231573183">
    <w:abstractNumId w:val="5"/>
  </w:num>
  <w:num w:numId="9" w16cid:durableId="1755936094">
    <w:abstractNumId w:val="16"/>
  </w:num>
  <w:num w:numId="10" w16cid:durableId="813915775">
    <w:abstractNumId w:val="11"/>
  </w:num>
  <w:num w:numId="11" w16cid:durableId="39979968">
    <w:abstractNumId w:val="7"/>
  </w:num>
  <w:num w:numId="12" w16cid:durableId="1540121784">
    <w:abstractNumId w:val="21"/>
  </w:num>
  <w:num w:numId="13" w16cid:durableId="364256756">
    <w:abstractNumId w:val="19"/>
  </w:num>
  <w:num w:numId="14" w16cid:durableId="2005623750">
    <w:abstractNumId w:val="13"/>
  </w:num>
  <w:num w:numId="15" w16cid:durableId="285743062">
    <w:abstractNumId w:val="1"/>
  </w:num>
  <w:num w:numId="16" w16cid:durableId="692925196">
    <w:abstractNumId w:val="2"/>
  </w:num>
  <w:num w:numId="17" w16cid:durableId="2030254750">
    <w:abstractNumId w:val="9"/>
  </w:num>
  <w:num w:numId="18" w16cid:durableId="451561014">
    <w:abstractNumId w:val="6"/>
  </w:num>
  <w:num w:numId="19" w16cid:durableId="1801805436">
    <w:abstractNumId w:val="3"/>
  </w:num>
  <w:num w:numId="20" w16cid:durableId="1860043762">
    <w:abstractNumId w:val="10"/>
  </w:num>
  <w:num w:numId="21" w16cid:durableId="1725177343">
    <w:abstractNumId w:val="14"/>
  </w:num>
  <w:num w:numId="22" w16cid:durableId="3587044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D1C"/>
    <w:rsid w:val="0000114E"/>
    <w:rsid w:val="00001596"/>
    <w:rsid w:val="000119BF"/>
    <w:rsid w:val="0001347D"/>
    <w:rsid w:val="000137CB"/>
    <w:rsid w:val="00014CD9"/>
    <w:rsid w:val="00015960"/>
    <w:rsid w:val="000174C6"/>
    <w:rsid w:val="00017D0B"/>
    <w:rsid w:val="00020AF4"/>
    <w:rsid w:val="00020F6A"/>
    <w:rsid w:val="000224AE"/>
    <w:rsid w:val="000235FB"/>
    <w:rsid w:val="00025522"/>
    <w:rsid w:val="00025986"/>
    <w:rsid w:val="00026B6E"/>
    <w:rsid w:val="00034552"/>
    <w:rsid w:val="00034F68"/>
    <w:rsid w:val="00036E59"/>
    <w:rsid w:val="0004172E"/>
    <w:rsid w:val="000523E3"/>
    <w:rsid w:val="000539A9"/>
    <w:rsid w:val="000608B5"/>
    <w:rsid w:val="00064109"/>
    <w:rsid w:val="00065023"/>
    <w:rsid w:val="00066294"/>
    <w:rsid w:val="000674C8"/>
    <w:rsid w:val="0007370B"/>
    <w:rsid w:val="000740ED"/>
    <w:rsid w:val="00076EC3"/>
    <w:rsid w:val="0008652B"/>
    <w:rsid w:val="00091E73"/>
    <w:rsid w:val="0009392D"/>
    <w:rsid w:val="000A5C11"/>
    <w:rsid w:val="000A7A29"/>
    <w:rsid w:val="000B0382"/>
    <w:rsid w:val="000B03DE"/>
    <w:rsid w:val="000B165A"/>
    <w:rsid w:val="000B443F"/>
    <w:rsid w:val="000B7598"/>
    <w:rsid w:val="000B7ABF"/>
    <w:rsid w:val="000C0D1B"/>
    <w:rsid w:val="000C64DC"/>
    <w:rsid w:val="000C77A8"/>
    <w:rsid w:val="000D29A3"/>
    <w:rsid w:val="000D44C2"/>
    <w:rsid w:val="000D644C"/>
    <w:rsid w:val="000E06D9"/>
    <w:rsid w:val="000E4853"/>
    <w:rsid w:val="000E59BF"/>
    <w:rsid w:val="000F0BD6"/>
    <w:rsid w:val="000F1D2F"/>
    <w:rsid w:val="000F2D0B"/>
    <w:rsid w:val="000F340F"/>
    <w:rsid w:val="000F3D0F"/>
    <w:rsid w:val="000F3D10"/>
    <w:rsid w:val="000F75AC"/>
    <w:rsid w:val="00101AC6"/>
    <w:rsid w:val="00103828"/>
    <w:rsid w:val="0011196D"/>
    <w:rsid w:val="0011216C"/>
    <w:rsid w:val="00116006"/>
    <w:rsid w:val="001164EF"/>
    <w:rsid w:val="00152BB6"/>
    <w:rsid w:val="001532CB"/>
    <w:rsid w:val="00153ED5"/>
    <w:rsid w:val="00155B24"/>
    <w:rsid w:val="001624EF"/>
    <w:rsid w:val="00162762"/>
    <w:rsid w:val="001717FA"/>
    <w:rsid w:val="00172BBD"/>
    <w:rsid w:val="00177520"/>
    <w:rsid w:val="00180B7E"/>
    <w:rsid w:val="001842D2"/>
    <w:rsid w:val="001945C3"/>
    <w:rsid w:val="001958E9"/>
    <w:rsid w:val="00196F23"/>
    <w:rsid w:val="001C4450"/>
    <w:rsid w:val="001C4DA4"/>
    <w:rsid w:val="001C614A"/>
    <w:rsid w:val="001D2430"/>
    <w:rsid w:val="001D43DC"/>
    <w:rsid w:val="001D5C83"/>
    <w:rsid w:val="001E3DDE"/>
    <w:rsid w:val="001E6492"/>
    <w:rsid w:val="001E6535"/>
    <w:rsid w:val="001E6EE0"/>
    <w:rsid w:val="001F35B1"/>
    <w:rsid w:val="001F41F7"/>
    <w:rsid w:val="002069F8"/>
    <w:rsid w:val="0021067D"/>
    <w:rsid w:val="002118E4"/>
    <w:rsid w:val="002131C5"/>
    <w:rsid w:val="00214DE6"/>
    <w:rsid w:val="002167EE"/>
    <w:rsid w:val="00222494"/>
    <w:rsid w:val="0022413E"/>
    <w:rsid w:val="0023328A"/>
    <w:rsid w:val="00234159"/>
    <w:rsid w:val="002361B3"/>
    <w:rsid w:val="00236292"/>
    <w:rsid w:val="00241D38"/>
    <w:rsid w:val="0024402D"/>
    <w:rsid w:val="00250654"/>
    <w:rsid w:val="00250800"/>
    <w:rsid w:val="00254827"/>
    <w:rsid w:val="00256CAF"/>
    <w:rsid w:val="00260A9D"/>
    <w:rsid w:val="00260FF9"/>
    <w:rsid w:val="002613FA"/>
    <w:rsid w:val="002628E6"/>
    <w:rsid w:val="00264ACE"/>
    <w:rsid w:val="002718A8"/>
    <w:rsid w:val="00273517"/>
    <w:rsid w:val="00273BB6"/>
    <w:rsid w:val="002959AD"/>
    <w:rsid w:val="002A360F"/>
    <w:rsid w:val="002A3832"/>
    <w:rsid w:val="002B3F54"/>
    <w:rsid w:val="002B5BA5"/>
    <w:rsid w:val="002B7952"/>
    <w:rsid w:val="002C2AE9"/>
    <w:rsid w:val="002C65B5"/>
    <w:rsid w:val="002C7D46"/>
    <w:rsid w:val="002D0B3B"/>
    <w:rsid w:val="002D1DD0"/>
    <w:rsid w:val="002D31D7"/>
    <w:rsid w:val="002D5BD7"/>
    <w:rsid w:val="002D64D7"/>
    <w:rsid w:val="002E1C8B"/>
    <w:rsid w:val="002E6580"/>
    <w:rsid w:val="002F2468"/>
    <w:rsid w:val="002F2776"/>
    <w:rsid w:val="002F2A42"/>
    <w:rsid w:val="002F625A"/>
    <w:rsid w:val="003002C9"/>
    <w:rsid w:val="00300544"/>
    <w:rsid w:val="00307B20"/>
    <w:rsid w:val="00312C6C"/>
    <w:rsid w:val="0031566B"/>
    <w:rsid w:val="00321E4E"/>
    <w:rsid w:val="0032326F"/>
    <w:rsid w:val="0033016A"/>
    <w:rsid w:val="00330594"/>
    <w:rsid w:val="00331D44"/>
    <w:rsid w:val="00332DD6"/>
    <w:rsid w:val="003345DE"/>
    <w:rsid w:val="003439A7"/>
    <w:rsid w:val="00352C78"/>
    <w:rsid w:val="0035375A"/>
    <w:rsid w:val="003544D3"/>
    <w:rsid w:val="00363A0F"/>
    <w:rsid w:val="003664FC"/>
    <w:rsid w:val="00372E78"/>
    <w:rsid w:val="003731E6"/>
    <w:rsid w:val="00373CCA"/>
    <w:rsid w:val="00380F6B"/>
    <w:rsid w:val="0038681F"/>
    <w:rsid w:val="00386C99"/>
    <w:rsid w:val="00387E5E"/>
    <w:rsid w:val="00391956"/>
    <w:rsid w:val="00391DFB"/>
    <w:rsid w:val="003948D3"/>
    <w:rsid w:val="0039592A"/>
    <w:rsid w:val="00395CD4"/>
    <w:rsid w:val="003A07FD"/>
    <w:rsid w:val="003A4014"/>
    <w:rsid w:val="003C1E0A"/>
    <w:rsid w:val="003C517B"/>
    <w:rsid w:val="003C607B"/>
    <w:rsid w:val="003D12E1"/>
    <w:rsid w:val="003D2200"/>
    <w:rsid w:val="003D4156"/>
    <w:rsid w:val="003E0309"/>
    <w:rsid w:val="003E0E8F"/>
    <w:rsid w:val="003E49A0"/>
    <w:rsid w:val="003E5051"/>
    <w:rsid w:val="003F01EF"/>
    <w:rsid w:val="003F05ED"/>
    <w:rsid w:val="003F1597"/>
    <w:rsid w:val="003F3E21"/>
    <w:rsid w:val="003F4E2E"/>
    <w:rsid w:val="003F65DF"/>
    <w:rsid w:val="003F7B07"/>
    <w:rsid w:val="004003C7"/>
    <w:rsid w:val="00401801"/>
    <w:rsid w:val="00403038"/>
    <w:rsid w:val="00412432"/>
    <w:rsid w:val="0042238A"/>
    <w:rsid w:val="00426E20"/>
    <w:rsid w:val="00426E4F"/>
    <w:rsid w:val="004344E6"/>
    <w:rsid w:val="00435F90"/>
    <w:rsid w:val="004372C3"/>
    <w:rsid w:val="00437958"/>
    <w:rsid w:val="00440D63"/>
    <w:rsid w:val="00440EC0"/>
    <w:rsid w:val="00446E14"/>
    <w:rsid w:val="00450246"/>
    <w:rsid w:val="00452351"/>
    <w:rsid w:val="004616E0"/>
    <w:rsid w:val="00461F1A"/>
    <w:rsid w:val="0046687B"/>
    <w:rsid w:val="00471886"/>
    <w:rsid w:val="00476C33"/>
    <w:rsid w:val="00480B0D"/>
    <w:rsid w:val="00490AB6"/>
    <w:rsid w:val="00492540"/>
    <w:rsid w:val="00496ED6"/>
    <w:rsid w:val="00497B1D"/>
    <w:rsid w:val="004A0367"/>
    <w:rsid w:val="004A24A9"/>
    <w:rsid w:val="004A5C55"/>
    <w:rsid w:val="004B1394"/>
    <w:rsid w:val="004B27B1"/>
    <w:rsid w:val="004B455A"/>
    <w:rsid w:val="004B64B3"/>
    <w:rsid w:val="004C0135"/>
    <w:rsid w:val="004C09B6"/>
    <w:rsid w:val="004C2327"/>
    <w:rsid w:val="004C3F0C"/>
    <w:rsid w:val="004C60F5"/>
    <w:rsid w:val="004C76DF"/>
    <w:rsid w:val="004D35AD"/>
    <w:rsid w:val="004D3B35"/>
    <w:rsid w:val="004D5750"/>
    <w:rsid w:val="004D5D10"/>
    <w:rsid w:val="004D6E4A"/>
    <w:rsid w:val="004D7698"/>
    <w:rsid w:val="004E227C"/>
    <w:rsid w:val="004E644B"/>
    <w:rsid w:val="004E69CD"/>
    <w:rsid w:val="004E6D9D"/>
    <w:rsid w:val="004E7E84"/>
    <w:rsid w:val="004F06B6"/>
    <w:rsid w:val="004F27F5"/>
    <w:rsid w:val="004F3796"/>
    <w:rsid w:val="004F3D9B"/>
    <w:rsid w:val="004F561A"/>
    <w:rsid w:val="004F6C5C"/>
    <w:rsid w:val="004F7574"/>
    <w:rsid w:val="0050260C"/>
    <w:rsid w:val="0050425C"/>
    <w:rsid w:val="00510483"/>
    <w:rsid w:val="005125DC"/>
    <w:rsid w:val="005128B8"/>
    <w:rsid w:val="005137CB"/>
    <w:rsid w:val="00515128"/>
    <w:rsid w:val="00524D11"/>
    <w:rsid w:val="00534A29"/>
    <w:rsid w:val="00537D91"/>
    <w:rsid w:val="00540BEA"/>
    <w:rsid w:val="0054486C"/>
    <w:rsid w:val="00546309"/>
    <w:rsid w:val="005504B1"/>
    <w:rsid w:val="00552FF4"/>
    <w:rsid w:val="00553995"/>
    <w:rsid w:val="00555CB2"/>
    <w:rsid w:val="00562AF8"/>
    <w:rsid w:val="00570D18"/>
    <w:rsid w:val="00571CDF"/>
    <w:rsid w:val="00573240"/>
    <w:rsid w:val="00577D88"/>
    <w:rsid w:val="00580F61"/>
    <w:rsid w:val="00581104"/>
    <w:rsid w:val="00582771"/>
    <w:rsid w:val="0059039D"/>
    <w:rsid w:val="00595339"/>
    <w:rsid w:val="005A2E8C"/>
    <w:rsid w:val="005A3883"/>
    <w:rsid w:val="005B016F"/>
    <w:rsid w:val="005B030B"/>
    <w:rsid w:val="005B2952"/>
    <w:rsid w:val="005B5F5C"/>
    <w:rsid w:val="005B7B88"/>
    <w:rsid w:val="005C1397"/>
    <w:rsid w:val="005C2580"/>
    <w:rsid w:val="005C69DF"/>
    <w:rsid w:val="005D1194"/>
    <w:rsid w:val="005D2162"/>
    <w:rsid w:val="005D635D"/>
    <w:rsid w:val="005D7634"/>
    <w:rsid w:val="005E0315"/>
    <w:rsid w:val="005E1080"/>
    <w:rsid w:val="005E114C"/>
    <w:rsid w:val="005E358C"/>
    <w:rsid w:val="005E5412"/>
    <w:rsid w:val="005E6EE3"/>
    <w:rsid w:val="005E7051"/>
    <w:rsid w:val="005F1455"/>
    <w:rsid w:val="005F6C3F"/>
    <w:rsid w:val="0060353C"/>
    <w:rsid w:val="0060506B"/>
    <w:rsid w:val="00607D1C"/>
    <w:rsid w:val="00612105"/>
    <w:rsid w:val="00612202"/>
    <w:rsid w:val="00613114"/>
    <w:rsid w:val="00620154"/>
    <w:rsid w:val="00621CAD"/>
    <w:rsid w:val="00632527"/>
    <w:rsid w:val="006348E3"/>
    <w:rsid w:val="006357D3"/>
    <w:rsid w:val="00637707"/>
    <w:rsid w:val="006442C9"/>
    <w:rsid w:val="00646F24"/>
    <w:rsid w:val="00652BCC"/>
    <w:rsid w:val="00653664"/>
    <w:rsid w:val="00660D8F"/>
    <w:rsid w:val="00667E1D"/>
    <w:rsid w:val="00675CC7"/>
    <w:rsid w:val="006828E1"/>
    <w:rsid w:val="006833F6"/>
    <w:rsid w:val="006921FA"/>
    <w:rsid w:val="0069299D"/>
    <w:rsid w:val="00694053"/>
    <w:rsid w:val="006A1242"/>
    <w:rsid w:val="006A314B"/>
    <w:rsid w:val="006A3680"/>
    <w:rsid w:val="006A6638"/>
    <w:rsid w:val="006A7363"/>
    <w:rsid w:val="006A7DC8"/>
    <w:rsid w:val="006B1A36"/>
    <w:rsid w:val="006B442A"/>
    <w:rsid w:val="006B48A2"/>
    <w:rsid w:val="006B7B9B"/>
    <w:rsid w:val="006C2B19"/>
    <w:rsid w:val="006C5AE8"/>
    <w:rsid w:val="006D44DF"/>
    <w:rsid w:val="006D61F6"/>
    <w:rsid w:val="006D6832"/>
    <w:rsid w:val="006D7CF6"/>
    <w:rsid w:val="006D7E5B"/>
    <w:rsid w:val="006E0209"/>
    <w:rsid w:val="006E18EB"/>
    <w:rsid w:val="006F4D6E"/>
    <w:rsid w:val="006F55C0"/>
    <w:rsid w:val="0070029D"/>
    <w:rsid w:val="00701ED9"/>
    <w:rsid w:val="007047F2"/>
    <w:rsid w:val="0070689A"/>
    <w:rsid w:val="00706BF7"/>
    <w:rsid w:val="00715A29"/>
    <w:rsid w:val="00717C96"/>
    <w:rsid w:val="00720A5C"/>
    <w:rsid w:val="00724482"/>
    <w:rsid w:val="00724B58"/>
    <w:rsid w:val="00734486"/>
    <w:rsid w:val="007344AD"/>
    <w:rsid w:val="007431D0"/>
    <w:rsid w:val="00747E1C"/>
    <w:rsid w:val="00751A04"/>
    <w:rsid w:val="0075776D"/>
    <w:rsid w:val="00757E50"/>
    <w:rsid w:val="00761338"/>
    <w:rsid w:val="00762459"/>
    <w:rsid w:val="007628EE"/>
    <w:rsid w:val="007640BC"/>
    <w:rsid w:val="007740B0"/>
    <w:rsid w:val="00777AA8"/>
    <w:rsid w:val="00780808"/>
    <w:rsid w:val="007815A1"/>
    <w:rsid w:val="0078230F"/>
    <w:rsid w:val="0078534E"/>
    <w:rsid w:val="007873E1"/>
    <w:rsid w:val="007A0114"/>
    <w:rsid w:val="007A07AC"/>
    <w:rsid w:val="007A2F97"/>
    <w:rsid w:val="007A43A1"/>
    <w:rsid w:val="007A5312"/>
    <w:rsid w:val="007A606C"/>
    <w:rsid w:val="007A61B2"/>
    <w:rsid w:val="007B46E6"/>
    <w:rsid w:val="007B49FB"/>
    <w:rsid w:val="007B5FC7"/>
    <w:rsid w:val="007C1121"/>
    <w:rsid w:val="007C192C"/>
    <w:rsid w:val="007C3992"/>
    <w:rsid w:val="007C3FA9"/>
    <w:rsid w:val="007D0121"/>
    <w:rsid w:val="007D30F6"/>
    <w:rsid w:val="007D33E7"/>
    <w:rsid w:val="007D4312"/>
    <w:rsid w:val="007D7613"/>
    <w:rsid w:val="007E0094"/>
    <w:rsid w:val="007E09F7"/>
    <w:rsid w:val="007E734E"/>
    <w:rsid w:val="007F0518"/>
    <w:rsid w:val="007F07B2"/>
    <w:rsid w:val="007F1DBD"/>
    <w:rsid w:val="007F2609"/>
    <w:rsid w:val="0080124F"/>
    <w:rsid w:val="00802612"/>
    <w:rsid w:val="00802944"/>
    <w:rsid w:val="008031C9"/>
    <w:rsid w:val="0080376D"/>
    <w:rsid w:val="00804E39"/>
    <w:rsid w:val="00805E88"/>
    <w:rsid w:val="008113A3"/>
    <w:rsid w:val="00811EC9"/>
    <w:rsid w:val="00813C4C"/>
    <w:rsid w:val="0081581D"/>
    <w:rsid w:val="00815BD0"/>
    <w:rsid w:val="00815E48"/>
    <w:rsid w:val="00816860"/>
    <w:rsid w:val="008175C7"/>
    <w:rsid w:val="0082641A"/>
    <w:rsid w:val="00830A8E"/>
    <w:rsid w:val="008344CB"/>
    <w:rsid w:val="0083499A"/>
    <w:rsid w:val="008363E3"/>
    <w:rsid w:val="0086228E"/>
    <w:rsid w:val="00864058"/>
    <w:rsid w:val="008700DD"/>
    <w:rsid w:val="00872543"/>
    <w:rsid w:val="008726A7"/>
    <w:rsid w:val="0087346A"/>
    <w:rsid w:val="00874E96"/>
    <w:rsid w:val="00877671"/>
    <w:rsid w:val="0088236E"/>
    <w:rsid w:val="00883FEA"/>
    <w:rsid w:val="00886ACA"/>
    <w:rsid w:val="0089137F"/>
    <w:rsid w:val="00893EA0"/>
    <w:rsid w:val="008964A4"/>
    <w:rsid w:val="00896F33"/>
    <w:rsid w:val="00897CC8"/>
    <w:rsid w:val="008A0344"/>
    <w:rsid w:val="008A3D1A"/>
    <w:rsid w:val="008A6437"/>
    <w:rsid w:val="008A7B09"/>
    <w:rsid w:val="008B5D1D"/>
    <w:rsid w:val="008B654D"/>
    <w:rsid w:val="008C7A79"/>
    <w:rsid w:val="008C7FCB"/>
    <w:rsid w:val="008D0440"/>
    <w:rsid w:val="008D0BD5"/>
    <w:rsid w:val="008D3A1A"/>
    <w:rsid w:val="008D48A5"/>
    <w:rsid w:val="008E44D1"/>
    <w:rsid w:val="008F3A7E"/>
    <w:rsid w:val="008F4480"/>
    <w:rsid w:val="008F672D"/>
    <w:rsid w:val="00902FC4"/>
    <w:rsid w:val="009032C0"/>
    <w:rsid w:val="00903729"/>
    <w:rsid w:val="00906DE5"/>
    <w:rsid w:val="00910803"/>
    <w:rsid w:val="0091397B"/>
    <w:rsid w:val="00914DB9"/>
    <w:rsid w:val="009206F5"/>
    <w:rsid w:val="0092209E"/>
    <w:rsid w:val="0092326E"/>
    <w:rsid w:val="00923A07"/>
    <w:rsid w:val="00923CFF"/>
    <w:rsid w:val="0092603F"/>
    <w:rsid w:val="00926CAA"/>
    <w:rsid w:val="009278F3"/>
    <w:rsid w:val="00933940"/>
    <w:rsid w:val="00935D36"/>
    <w:rsid w:val="0093638C"/>
    <w:rsid w:val="00942110"/>
    <w:rsid w:val="00943DAB"/>
    <w:rsid w:val="009443B8"/>
    <w:rsid w:val="0095004C"/>
    <w:rsid w:val="00950B14"/>
    <w:rsid w:val="00951EEC"/>
    <w:rsid w:val="009543B1"/>
    <w:rsid w:val="00954F5F"/>
    <w:rsid w:val="0096090D"/>
    <w:rsid w:val="009647E7"/>
    <w:rsid w:val="009651DE"/>
    <w:rsid w:val="00971890"/>
    <w:rsid w:val="00971C24"/>
    <w:rsid w:val="009738F6"/>
    <w:rsid w:val="0097484B"/>
    <w:rsid w:val="00980D8F"/>
    <w:rsid w:val="00994CD1"/>
    <w:rsid w:val="009A01C3"/>
    <w:rsid w:val="009A2840"/>
    <w:rsid w:val="009A53B8"/>
    <w:rsid w:val="009A688C"/>
    <w:rsid w:val="009B09D9"/>
    <w:rsid w:val="009B1217"/>
    <w:rsid w:val="009B2B65"/>
    <w:rsid w:val="009B3536"/>
    <w:rsid w:val="009C1E5A"/>
    <w:rsid w:val="009C1E5D"/>
    <w:rsid w:val="009C3277"/>
    <w:rsid w:val="009D57E4"/>
    <w:rsid w:val="009D5C91"/>
    <w:rsid w:val="009D6054"/>
    <w:rsid w:val="009E0480"/>
    <w:rsid w:val="009E3971"/>
    <w:rsid w:val="009E3994"/>
    <w:rsid w:val="009E421B"/>
    <w:rsid w:val="009E495F"/>
    <w:rsid w:val="009E60C9"/>
    <w:rsid w:val="009F2BB0"/>
    <w:rsid w:val="009F488E"/>
    <w:rsid w:val="009F599A"/>
    <w:rsid w:val="009F65D4"/>
    <w:rsid w:val="009F755F"/>
    <w:rsid w:val="00A007F1"/>
    <w:rsid w:val="00A00A87"/>
    <w:rsid w:val="00A052F0"/>
    <w:rsid w:val="00A07DD2"/>
    <w:rsid w:val="00A07EC5"/>
    <w:rsid w:val="00A1011E"/>
    <w:rsid w:val="00A10F59"/>
    <w:rsid w:val="00A1194A"/>
    <w:rsid w:val="00A126C0"/>
    <w:rsid w:val="00A20DC6"/>
    <w:rsid w:val="00A258A2"/>
    <w:rsid w:val="00A27526"/>
    <w:rsid w:val="00A359EE"/>
    <w:rsid w:val="00A4253F"/>
    <w:rsid w:val="00A4342A"/>
    <w:rsid w:val="00A463B6"/>
    <w:rsid w:val="00A579D4"/>
    <w:rsid w:val="00A606FB"/>
    <w:rsid w:val="00A6106E"/>
    <w:rsid w:val="00A64A09"/>
    <w:rsid w:val="00A73806"/>
    <w:rsid w:val="00A759BE"/>
    <w:rsid w:val="00A8385A"/>
    <w:rsid w:val="00A83E54"/>
    <w:rsid w:val="00A86543"/>
    <w:rsid w:val="00A87BC5"/>
    <w:rsid w:val="00A91EE6"/>
    <w:rsid w:val="00A94AC7"/>
    <w:rsid w:val="00A94EFF"/>
    <w:rsid w:val="00A972D8"/>
    <w:rsid w:val="00AA3692"/>
    <w:rsid w:val="00AA4535"/>
    <w:rsid w:val="00AA4A40"/>
    <w:rsid w:val="00AB49F7"/>
    <w:rsid w:val="00AB7B14"/>
    <w:rsid w:val="00AC2A36"/>
    <w:rsid w:val="00AC37D4"/>
    <w:rsid w:val="00AD3A9C"/>
    <w:rsid w:val="00AD4CDC"/>
    <w:rsid w:val="00AD62CE"/>
    <w:rsid w:val="00AD74F8"/>
    <w:rsid w:val="00AD7793"/>
    <w:rsid w:val="00AE04A1"/>
    <w:rsid w:val="00AF0077"/>
    <w:rsid w:val="00AF3F72"/>
    <w:rsid w:val="00AF7CC7"/>
    <w:rsid w:val="00AF7DF7"/>
    <w:rsid w:val="00B11634"/>
    <w:rsid w:val="00B11B84"/>
    <w:rsid w:val="00B13A9A"/>
    <w:rsid w:val="00B16C58"/>
    <w:rsid w:val="00B21251"/>
    <w:rsid w:val="00B2141B"/>
    <w:rsid w:val="00B226DE"/>
    <w:rsid w:val="00B22BD9"/>
    <w:rsid w:val="00B34636"/>
    <w:rsid w:val="00B35D1A"/>
    <w:rsid w:val="00B4309B"/>
    <w:rsid w:val="00B443A9"/>
    <w:rsid w:val="00B45B3C"/>
    <w:rsid w:val="00B520BC"/>
    <w:rsid w:val="00B56B14"/>
    <w:rsid w:val="00B6132E"/>
    <w:rsid w:val="00B61C2C"/>
    <w:rsid w:val="00B62097"/>
    <w:rsid w:val="00B632F6"/>
    <w:rsid w:val="00B66B13"/>
    <w:rsid w:val="00B67EB9"/>
    <w:rsid w:val="00B76C8D"/>
    <w:rsid w:val="00B80AFE"/>
    <w:rsid w:val="00B876C8"/>
    <w:rsid w:val="00B931E0"/>
    <w:rsid w:val="00B9493B"/>
    <w:rsid w:val="00BA49D6"/>
    <w:rsid w:val="00BA52E0"/>
    <w:rsid w:val="00BB3094"/>
    <w:rsid w:val="00BB3D42"/>
    <w:rsid w:val="00BB5094"/>
    <w:rsid w:val="00BB5544"/>
    <w:rsid w:val="00BB560E"/>
    <w:rsid w:val="00BB6419"/>
    <w:rsid w:val="00BB6942"/>
    <w:rsid w:val="00BB6E07"/>
    <w:rsid w:val="00BC4F7F"/>
    <w:rsid w:val="00BC530E"/>
    <w:rsid w:val="00BC6467"/>
    <w:rsid w:val="00BC7286"/>
    <w:rsid w:val="00BD178D"/>
    <w:rsid w:val="00BD495E"/>
    <w:rsid w:val="00BE0211"/>
    <w:rsid w:val="00BE0B03"/>
    <w:rsid w:val="00BE1526"/>
    <w:rsid w:val="00BE51C3"/>
    <w:rsid w:val="00BE62FE"/>
    <w:rsid w:val="00BF1054"/>
    <w:rsid w:val="00BF4C7D"/>
    <w:rsid w:val="00C0361F"/>
    <w:rsid w:val="00C04332"/>
    <w:rsid w:val="00C043A2"/>
    <w:rsid w:val="00C054FD"/>
    <w:rsid w:val="00C10502"/>
    <w:rsid w:val="00C128D7"/>
    <w:rsid w:val="00C1500E"/>
    <w:rsid w:val="00C1596D"/>
    <w:rsid w:val="00C21984"/>
    <w:rsid w:val="00C272B3"/>
    <w:rsid w:val="00C31301"/>
    <w:rsid w:val="00C37C1D"/>
    <w:rsid w:val="00C4268A"/>
    <w:rsid w:val="00C42698"/>
    <w:rsid w:val="00C4277F"/>
    <w:rsid w:val="00C44E10"/>
    <w:rsid w:val="00C469D1"/>
    <w:rsid w:val="00C6262B"/>
    <w:rsid w:val="00C64EA8"/>
    <w:rsid w:val="00C64EEA"/>
    <w:rsid w:val="00C65A45"/>
    <w:rsid w:val="00C667BE"/>
    <w:rsid w:val="00C73527"/>
    <w:rsid w:val="00C73F0B"/>
    <w:rsid w:val="00C77FD7"/>
    <w:rsid w:val="00C806BD"/>
    <w:rsid w:val="00C85464"/>
    <w:rsid w:val="00C864B7"/>
    <w:rsid w:val="00C9065E"/>
    <w:rsid w:val="00C9177E"/>
    <w:rsid w:val="00C92580"/>
    <w:rsid w:val="00CA20E3"/>
    <w:rsid w:val="00CA2331"/>
    <w:rsid w:val="00CA598E"/>
    <w:rsid w:val="00CA60E4"/>
    <w:rsid w:val="00CB0705"/>
    <w:rsid w:val="00CB185C"/>
    <w:rsid w:val="00CB28A8"/>
    <w:rsid w:val="00CB3776"/>
    <w:rsid w:val="00CB421E"/>
    <w:rsid w:val="00CD27F6"/>
    <w:rsid w:val="00CD28C7"/>
    <w:rsid w:val="00CD64C6"/>
    <w:rsid w:val="00CE02C2"/>
    <w:rsid w:val="00CE5CAE"/>
    <w:rsid w:val="00CE6DE3"/>
    <w:rsid w:val="00CE7F42"/>
    <w:rsid w:val="00CF09ED"/>
    <w:rsid w:val="00CF1D21"/>
    <w:rsid w:val="00CF50D5"/>
    <w:rsid w:val="00CF6771"/>
    <w:rsid w:val="00D00E0C"/>
    <w:rsid w:val="00D15204"/>
    <w:rsid w:val="00D17BB3"/>
    <w:rsid w:val="00D201A2"/>
    <w:rsid w:val="00D241CC"/>
    <w:rsid w:val="00D245EC"/>
    <w:rsid w:val="00D4072B"/>
    <w:rsid w:val="00D463C8"/>
    <w:rsid w:val="00D518F2"/>
    <w:rsid w:val="00D562BE"/>
    <w:rsid w:val="00D566A7"/>
    <w:rsid w:val="00D632C3"/>
    <w:rsid w:val="00D70458"/>
    <w:rsid w:val="00D70C92"/>
    <w:rsid w:val="00D75908"/>
    <w:rsid w:val="00D822FB"/>
    <w:rsid w:val="00D84E68"/>
    <w:rsid w:val="00D85EF8"/>
    <w:rsid w:val="00D865CE"/>
    <w:rsid w:val="00D90F5E"/>
    <w:rsid w:val="00D93460"/>
    <w:rsid w:val="00D93CBC"/>
    <w:rsid w:val="00D96ABC"/>
    <w:rsid w:val="00DA21CB"/>
    <w:rsid w:val="00DA3F10"/>
    <w:rsid w:val="00DA6EE0"/>
    <w:rsid w:val="00DB31DB"/>
    <w:rsid w:val="00DB3ED1"/>
    <w:rsid w:val="00DC3770"/>
    <w:rsid w:val="00DC449A"/>
    <w:rsid w:val="00DC505F"/>
    <w:rsid w:val="00DC7D43"/>
    <w:rsid w:val="00DD211E"/>
    <w:rsid w:val="00DD61D9"/>
    <w:rsid w:val="00DE6BB8"/>
    <w:rsid w:val="00DF398B"/>
    <w:rsid w:val="00DF3BE9"/>
    <w:rsid w:val="00DF47BD"/>
    <w:rsid w:val="00DF61F5"/>
    <w:rsid w:val="00E01242"/>
    <w:rsid w:val="00E07F5C"/>
    <w:rsid w:val="00E1253A"/>
    <w:rsid w:val="00E1470B"/>
    <w:rsid w:val="00E15720"/>
    <w:rsid w:val="00E203F1"/>
    <w:rsid w:val="00E24476"/>
    <w:rsid w:val="00E32048"/>
    <w:rsid w:val="00E3703E"/>
    <w:rsid w:val="00E37261"/>
    <w:rsid w:val="00E47AEA"/>
    <w:rsid w:val="00E51EF8"/>
    <w:rsid w:val="00E55F0C"/>
    <w:rsid w:val="00E564FF"/>
    <w:rsid w:val="00E57822"/>
    <w:rsid w:val="00E612CA"/>
    <w:rsid w:val="00E62A1E"/>
    <w:rsid w:val="00E62A8D"/>
    <w:rsid w:val="00E63246"/>
    <w:rsid w:val="00E718DD"/>
    <w:rsid w:val="00E71EB8"/>
    <w:rsid w:val="00E71EE6"/>
    <w:rsid w:val="00E7328C"/>
    <w:rsid w:val="00E735B4"/>
    <w:rsid w:val="00E81B70"/>
    <w:rsid w:val="00E82754"/>
    <w:rsid w:val="00E862DB"/>
    <w:rsid w:val="00E90B75"/>
    <w:rsid w:val="00E90DDB"/>
    <w:rsid w:val="00EB1E80"/>
    <w:rsid w:val="00EB24B0"/>
    <w:rsid w:val="00EB468F"/>
    <w:rsid w:val="00EB6AC3"/>
    <w:rsid w:val="00EC2064"/>
    <w:rsid w:val="00EC2AEB"/>
    <w:rsid w:val="00EC5A4E"/>
    <w:rsid w:val="00EC71AA"/>
    <w:rsid w:val="00ED0A32"/>
    <w:rsid w:val="00ED1135"/>
    <w:rsid w:val="00ED29EA"/>
    <w:rsid w:val="00ED2CD1"/>
    <w:rsid w:val="00ED2E3E"/>
    <w:rsid w:val="00ED2F70"/>
    <w:rsid w:val="00EE4C0F"/>
    <w:rsid w:val="00EE5EBA"/>
    <w:rsid w:val="00EE6F70"/>
    <w:rsid w:val="00EE79F1"/>
    <w:rsid w:val="00EF5598"/>
    <w:rsid w:val="00EF6038"/>
    <w:rsid w:val="00F0252B"/>
    <w:rsid w:val="00F0573D"/>
    <w:rsid w:val="00F06B49"/>
    <w:rsid w:val="00F06F71"/>
    <w:rsid w:val="00F12C26"/>
    <w:rsid w:val="00F159DB"/>
    <w:rsid w:val="00F16DAD"/>
    <w:rsid w:val="00F20CCB"/>
    <w:rsid w:val="00F215F9"/>
    <w:rsid w:val="00F32F85"/>
    <w:rsid w:val="00F34324"/>
    <w:rsid w:val="00F36167"/>
    <w:rsid w:val="00F37529"/>
    <w:rsid w:val="00F44931"/>
    <w:rsid w:val="00F45FA9"/>
    <w:rsid w:val="00F47500"/>
    <w:rsid w:val="00F50B8B"/>
    <w:rsid w:val="00F54307"/>
    <w:rsid w:val="00F57AAA"/>
    <w:rsid w:val="00F61130"/>
    <w:rsid w:val="00F64F53"/>
    <w:rsid w:val="00F67CF0"/>
    <w:rsid w:val="00F74FC7"/>
    <w:rsid w:val="00F81269"/>
    <w:rsid w:val="00F846FB"/>
    <w:rsid w:val="00F849A2"/>
    <w:rsid w:val="00F850AC"/>
    <w:rsid w:val="00F907E5"/>
    <w:rsid w:val="00F91B2E"/>
    <w:rsid w:val="00F94204"/>
    <w:rsid w:val="00F94C97"/>
    <w:rsid w:val="00FA1931"/>
    <w:rsid w:val="00FA1DE1"/>
    <w:rsid w:val="00FA6E63"/>
    <w:rsid w:val="00FB1E3C"/>
    <w:rsid w:val="00FC500A"/>
    <w:rsid w:val="00FD34A6"/>
    <w:rsid w:val="00FD7C6A"/>
    <w:rsid w:val="00FE5421"/>
    <w:rsid w:val="00FF575A"/>
    <w:rsid w:val="00FF72A2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A4738"/>
  <w15:chartTrackingRefBased/>
  <w15:docId w15:val="{CED4CFFB-BE62-48C8-B287-75F6B380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7B5F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5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592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0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0B7E"/>
  </w:style>
  <w:style w:type="character" w:customStyle="1" w:styleId="CommentTextChar">
    <w:name w:val="Comment Text Char"/>
    <w:basedOn w:val="DefaultParagraphFont"/>
    <w:link w:val="CommentText"/>
    <w:uiPriority w:val="99"/>
    <w:rsid w:val="00180B7E"/>
    <w:rPr>
      <w:rFonts w:ascii="Times New Roman" w:eastAsia="Times New Roman" w:hAnsi="Times New Roman"/>
      <w:color w:val="21212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B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B7E"/>
    <w:rPr>
      <w:rFonts w:ascii="Times New Roman" w:eastAsia="Times New Roman" w:hAnsi="Times New Roman"/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dc.gov/physical-activity/php/strategies/increasing-physical-activity-through-community-design-prevention-strategies.html" TargetMode="External"/><Relationship Id="rId18" Type="http://schemas.openxmlformats.org/officeDocument/2006/relationships/hyperlink" Target="https://www.activelivingresearch.org/taxonomy/parks-recreation" TargetMode="External"/><Relationship Id="rId26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hyperlink" Target="https://npgallery.nps.gov/RTCA/GetAsset/f09e69fc-2696-45e8-b4d5-90e4cea5e689" TargetMode="Externa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npgallery.nps.gov/RTCA/GetAsset/f09e69fc-2696-45e8-b4d5-90e4cea5e689" TargetMode="External"/><Relationship Id="rId17" Type="http://schemas.openxmlformats.org/officeDocument/2006/relationships/hyperlink" Target="https://www.aarp.org/livable-communities/about/" TargetMode="External"/><Relationship Id="rId25" Type="http://schemas.openxmlformats.org/officeDocument/2006/relationships/hyperlink" Target="https://www.youtube.com/watch?v=mRvECxX9GMY" TargetMode="External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RvECxX9GMY" TargetMode="External"/><Relationship Id="rId20" Type="http://schemas.openxmlformats.org/officeDocument/2006/relationships/hyperlink" Target="https://www.neefusa.org/story/health-and-environment/how-greening-communities-can-reduce-violence-and-promote-health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efusa.org/story/health-and-environment/how-greening-communities-can-reduce-violence-and-promote-health" TargetMode="External"/><Relationship Id="rId24" Type="http://schemas.openxmlformats.org/officeDocument/2006/relationships/hyperlink" Target="https://www.nrpa.org/our-work/Three-Pillars/equity/" TargetMode="External"/><Relationship Id="rId32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www.nrpa.org/our-work/Three-Pillars/equity/" TargetMode="External"/><Relationship Id="rId23" Type="http://schemas.openxmlformats.org/officeDocument/2006/relationships/hyperlink" Target="https://www.tpl.org/resource/health-benefits-parks" TargetMode="External"/><Relationship Id="rId28" Type="http://schemas.openxmlformats.org/officeDocument/2006/relationships/image" Target="media/image3.png"/><Relationship Id="rId36" Type="http://schemas.openxmlformats.org/officeDocument/2006/relationships/theme" Target="theme/theme1.xml"/><Relationship Id="rId10" Type="http://schemas.openxmlformats.org/officeDocument/2006/relationships/hyperlink" Target="https://cityparksalliance.org/resource/city-parks-infographics/" TargetMode="External"/><Relationship Id="rId19" Type="http://schemas.openxmlformats.org/officeDocument/2006/relationships/hyperlink" Target="https://cityparksalliance.org/resource/city-parks-infographics/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activelivingresearch.org/taxonomy/parks-recreation" TargetMode="External"/><Relationship Id="rId14" Type="http://schemas.openxmlformats.org/officeDocument/2006/relationships/hyperlink" Target="https://www.tpl.org/resource/health-benefits-parks" TargetMode="External"/><Relationship Id="rId22" Type="http://schemas.openxmlformats.org/officeDocument/2006/relationships/hyperlink" Target="https://www.cdc.gov/physical-activity/php/strategies/increasing-physical-activity-through-community-design-prevention-strategies.html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png"/><Relationship Id="rId35" Type="http://schemas.openxmlformats.org/officeDocument/2006/relationships/fontTable" Target="fontTable.xml"/><Relationship Id="rId8" Type="http://schemas.openxmlformats.org/officeDocument/2006/relationships/hyperlink" Target="https://www.aarp.org/livable-communities/abou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23482-7082-49F6-865D-56406436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28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Iannopollo</dc:creator>
  <cp:keywords/>
  <dc:description/>
  <cp:lastModifiedBy>Antonio Iannopollo</cp:lastModifiedBy>
  <cp:revision>32</cp:revision>
  <dcterms:created xsi:type="dcterms:W3CDTF">2024-10-17T06:58:00Z</dcterms:created>
  <dcterms:modified xsi:type="dcterms:W3CDTF">2024-10-17T07:25:00Z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